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D084E" w14:textId="55C0E853" w:rsidR="003A13D8" w:rsidRDefault="003A13D8" w:rsidP="003A13D8">
      <w:pPr>
        <w:pStyle w:val="Subject"/>
        <w:ind w:right="267"/>
        <w:rPr>
          <w:u w:val="single"/>
        </w:rPr>
      </w:pPr>
    </w:p>
    <w:p w14:paraId="295E1F26" w14:textId="77777777" w:rsidR="0045784A" w:rsidRPr="0045784A" w:rsidRDefault="0045784A" w:rsidP="005D14FE">
      <w:pPr>
        <w:tabs>
          <w:tab w:val="left" w:pos="5522"/>
        </w:tabs>
        <w:spacing w:after="0" w:line="360" w:lineRule="auto"/>
        <w:jc w:val="both"/>
        <w:rPr>
          <w:rFonts w:ascii="Arial" w:eastAsia="Calibri" w:hAnsi="Arial" w:cs="Arial"/>
          <w:b/>
          <w:u w:val="double"/>
          <w:lang w:bidi="ar-SA"/>
        </w:rPr>
      </w:pPr>
      <w:r w:rsidRPr="0045784A">
        <w:rPr>
          <w:rFonts w:ascii="Arial" w:eastAsia="Calibri" w:hAnsi="Arial" w:cs="Arial"/>
          <w:b/>
          <w:u w:val="double"/>
          <w:lang w:bidi="ar-SA"/>
        </w:rPr>
        <w:t>Privacy &amp; Cookie Policy</w:t>
      </w:r>
    </w:p>
    <w:p w14:paraId="74A81409" w14:textId="77777777" w:rsidR="0045784A" w:rsidRDefault="0045784A" w:rsidP="005D14FE">
      <w:pPr>
        <w:tabs>
          <w:tab w:val="left" w:pos="5522"/>
        </w:tabs>
        <w:spacing w:after="0" w:line="360" w:lineRule="auto"/>
        <w:jc w:val="both"/>
        <w:rPr>
          <w:rFonts w:ascii="Arial" w:hAnsi="Arial" w:cs="Arial"/>
        </w:rPr>
      </w:pPr>
    </w:p>
    <w:p w14:paraId="5AC82FAF" w14:textId="679906D5" w:rsidR="0045784A" w:rsidRDefault="0045784A" w:rsidP="005D14FE">
      <w:pPr>
        <w:tabs>
          <w:tab w:val="left" w:pos="5522"/>
        </w:tabs>
        <w:spacing w:after="0" w:line="360" w:lineRule="auto"/>
        <w:jc w:val="both"/>
        <w:rPr>
          <w:rFonts w:ascii="Arial" w:hAnsi="Arial" w:cs="Arial"/>
        </w:rPr>
      </w:pPr>
      <w:r w:rsidRPr="00ED1475">
        <w:rPr>
          <w:rFonts w:ascii="Arial" w:hAnsi="Arial" w:cs="Arial"/>
        </w:rPr>
        <w:t>Hello and welcome to Hello Therapy!</w:t>
      </w:r>
    </w:p>
    <w:p w14:paraId="72C963C5" w14:textId="77777777" w:rsidR="00707E52" w:rsidRDefault="00707E52" w:rsidP="005D14FE">
      <w:pPr>
        <w:tabs>
          <w:tab w:val="left" w:pos="5522"/>
        </w:tabs>
        <w:spacing w:after="0" w:line="360" w:lineRule="auto"/>
        <w:jc w:val="both"/>
        <w:rPr>
          <w:rFonts w:ascii="Arial" w:eastAsia="Calibri" w:hAnsi="Arial" w:cs="Arial"/>
          <w:b/>
          <w:lang w:bidi="ar-SA"/>
        </w:rPr>
      </w:pPr>
    </w:p>
    <w:p w14:paraId="457F18F7" w14:textId="4B28AEDE" w:rsidR="0045784A" w:rsidRPr="0045784A" w:rsidRDefault="0045784A" w:rsidP="005D14FE">
      <w:pPr>
        <w:tabs>
          <w:tab w:val="left" w:pos="5522"/>
        </w:tabs>
        <w:spacing w:after="0" w:line="360" w:lineRule="auto"/>
        <w:jc w:val="both"/>
        <w:rPr>
          <w:rFonts w:ascii="Arial" w:eastAsia="Calibri" w:hAnsi="Arial" w:cs="Arial"/>
          <w:b/>
          <w:lang w:bidi="ar-SA"/>
        </w:rPr>
      </w:pPr>
      <w:r w:rsidRPr="0045784A">
        <w:rPr>
          <w:rFonts w:ascii="Arial" w:eastAsia="Calibri" w:hAnsi="Arial" w:cs="Arial"/>
          <w:b/>
          <w:lang w:bidi="ar-SA"/>
        </w:rPr>
        <w:t>Web Privacy Policy</w:t>
      </w:r>
    </w:p>
    <w:p w14:paraId="37ED9439" w14:textId="77777777" w:rsidR="0045784A" w:rsidRPr="0045784A" w:rsidRDefault="0045784A" w:rsidP="005D14FE">
      <w:pPr>
        <w:tabs>
          <w:tab w:val="left" w:pos="5522"/>
        </w:tabs>
        <w:spacing w:after="0" w:line="360" w:lineRule="auto"/>
        <w:jc w:val="both"/>
        <w:rPr>
          <w:rFonts w:ascii="Arial" w:hAnsi="Arial" w:cs="Arial"/>
        </w:rPr>
      </w:pPr>
      <w:r w:rsidRPr="0045784A">
        <w:rPr>
          <w:rFonts w:ascii="Arial" w:hAnsi="Arial" w:cs="Arial"/>
        </w:rPr>
        <w:t>READ THIS POLICY CAREFULLY BEFORE BROWSING THIS WEBSITE OR USING ANY OF OUR SERVICES. YOUR CONTINUED USE OF THIS WEBSITE AND OUR SERVICES INDICATES THAT YOU HAVE BOTH READ AND AGREE TO THE TERMS OF THIS PRIVACY POLICY. YOU CANNOT USE THIS WEBSITE OR OUR SERVICES IF YOU DO NOT ACCEPT THIS POLICY.</w:t>
      </w:r>
    </w:p>
    <w:p w14:paraId="305C160A" w14:textId="77777777" w:rsidR="0045784A" w:rsidRPr="0045784A" w:rsidRDefault="0045784A" w:rsidP="005D14FE">
      <w:pPr>
        <w:shd w:val="clear" w:color="auto" w:fill="FFFFFF"/>
        <w:spacing w:before="100" w:beforeAutospacing="1" w:after="100" w:afterAutospacing="1" w:line="240" w:lineRule="auto"/>
        <w:jc w:val="both"/>
        <w:rPr>
          <w:rFonts w:ascii="Arial" w:hAnsi="Arial" w:cs="Arial"/>
        </w:rPr>
      </w:pPr>
      <w:r w:rsidRPr="0045784A">
        <w:rPr>
          <w:rFonts w:ascii="Arial" w:hAnsi="Arial" w:cs="Arial"/>
        </w:rPr>
        <w:t>ALL SECTIONS OF THIS POLICY ARE APPLICABLE TO USERS UNLESS THE SECTION EXPRESSLY STATES OTHERWISE.</w:t>
      </w:r>
    </w:p>
    <w:p w14:paraId="57C65479" w14:textId="77777777" w:rsidR="0045784A" w:rsidRPr="0045784A" w:rsidRDefault="0045784A" w:rsidP="005D14FE">
      <w:pPr>
        <w:tabs>
          <w:tab w:val="left" w:pos="5522"/>
        </w:tabs>
        <w:spacing w:after="0" w:line="360" w:lineRule="auto"/>
        <w:jc w:val="both"/>
        <w:rPr>
          <w:rFonts w:ascii="Arial" w:eastAsia="Calibri" w:hAnsi="Arial" w:cs="Arial"/>
          <w:b/>
          <w:u w:val="single"/>
          <w:lang w:bidi="ar-SA"/>
        </w:rPr>
      </w:pPr>
      <w:r w:rsidRPr="0045784A">
        <w:rPr>
          <w:rFonts w:ascii="Arial" w:eastAsia="Calibri" w:hAnsi="Arial" w:cs="Arial"/>
          <w:b/>
          <w:u w:val="single"/>
          <w:lang w:bidi="ar-SA"/>
        </w:rPr>
        <w:t>Privacy Policy </w:t>
      </w:r>
    </w:p>
    <w:p w14:paraId="6EA393CD" w14:textId="77777777" w:rsid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For the purposes of this section, Personal Information will be understood in accordance with the definition provided in the Protection of Personal Information Act 4 of 2013 (“the Act”). We also subscribe to the principles for electronically collecting personal information outlined in the Act, and the further legislation referred to therein. We endeavour to ensure the quality, accuracy, and confidentiality of Personal Information in our possession.</w:t>
      </w:r>
    </w:p>
    <w:p w14:paraId="1A376762" w14:textId="77777777" w:rsidR="00746B90" w:rsidRPr="0045784A" w:rsidRDefault="00746B90" w:rsidP="005D14FE">
      <w:pPr>
        <w:tabs>
          <w:tab w:val="left" w:pos="5522"/>
        </w:tabs>
        <w:spacing w:after="0" w:line="360" w:lineRule="auto"/>
        <w:jc w:val="both"/>
        <w:rPr>
          <w:rFonts w:ascii="Arial" w:eastAsia="Calibri" w:hAnsi="Arial" w:cs="Arial"/>
          <w:bCs/>
          <w:lang w:bidi="ar-SA"/>
        </w:rPr>
      </w:pPr>
    </w:p>
    <w:p w14:paraId="146A0441" w14:textId="77777777" w:rsid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In adopting this Privacy Policy, we wish to balance our legitimate business interests and your reasonable expectation of privacy. Accordingly, we will take all reasonable steps to prevent unauthorised access to, or disclosure of your Personal Information. However, it is impossible to guarantee that your Personal Information shall be 100% secure.</w:t>
      </w:r>
    </w:p>
    <w:p w14:paraId="5998EE70" w14:textId="77777777" w:rsidR="00746B90" w:rsidRPr="0045784A" w:rsidRDefault="00746B90" w:rsidP="00746B90">
      <w:pPr>
        <w:tabs>
          <w:tab w:val="left" w:pos="5522"/>
        </w:tabs>
        <w:spacing w:after="0" w:line="360" w:lineRule="auto"/>
        <w:rPr>
          <w:rFonts w:ascii="Arial" w:eastAsia="Calibri" w:hAnsi="Arial" w:cs="Arial"/>
          <w:bCs/>
          <w:lang w:bidi="ar-SA"/>
        </w:rPr>
      </w:pPr>
    </w:p>
    <w:p w14:paraId="0A36D357" w14:textId="77777777" w:rsidR="00B66CC6" w:rsidRDefault="00B66CC6" w:rsidP="00746B90">
      <w:pPr>
        <w:tabs>
          <w:tab w:val="left" w:pos="5522"/>
        </w:tabs>
        <w:spacing w:after="0" w:line="360" w:lineRule="auto"/>
        <w:rPr>
          <w:rFonts w:ascii="Arial" w:eastAsia="Calibri" w:hAnsi="Arial" w:cs="Arial"/>
          <w:bCs/>
          <w:lang w:bidi="ar-SA"/>
        </w:rPr>
      </w:pPr>
    </w:p>
    <w:p w14:paraId="343E494A" w14:textId="77777777" w:rsidR="00B66CC6" w:rsidRDefault="00B66CC6" w:rsidP="00746B90">
      <w:pPr>
        <w:tabs>
          <w:tab w:val="left" w:pos="5522"/>
        </w:tabs>
        <w:spacing w:after="0" w:line="360" w:lineRule="auto"/>
        <w:rPr>
          <w:rFonts w:ascii="Arial" w:eastAsia="Calibri" w:hAnsi="Arial" w:cs="Arial"/>
          <w:bCs/>
          <w:lang w:bidi="ar-SA"/>
        </w:rPr>
      </w:pPr>
    </w:p>
    <w:p w14:paraId="76C5DD35" w14:textId="77777777" w:rsidR="00B66CC6" w:rsidRDefault="00B66CC6" w:rsidP="00746B90">
      <w:pPr>
        <w:tabs>
          <w:tab w:val="left" w:pos="5522"/>
        </w:tabs>
        <w:spacing w:after="0" w:line="360" w:lineRule="auto"/>
        <w:rPr>
          <w:rFonts w:ascii="Arial" w:eastAsia="Calibri" w:hAnsi="Arial" w:cs="Arial"/>
          <w:bCs/>
          <w:lang w:bidi="ar-SA"/>
        </w:rPr>
      </w:pPr>
    </w:p>
    <w:p w14:paraId="4277151E" w14:textId="77777777" w:rsidR="00B66CC6" w:rsidRDefault="00B66CC6" w:rsidP="00746B90">
      <w:pPr>
        <w:tabs>
          <w:tab w:val="left" w:pos="5522"/>
        </w:tabs>
        <w:spacing w:after="0" w:line="360" w:lineRule="auto"/>
        <w:rPr>
          <w:rFonts w:ascii="Arial" w:eastAsia="Calibri" w:hAnsi="Arial" w:cs="Arial"/>
          <w:bCs/>
          <w:lang w:bidi="ar-SA"/>
        </w:rPr>
      </w:pPr>
    </w:p>
    <w:p w14:paraId="493031B4" w14:textId="77777777" w:rsidR="00B66CC6" w:rsidRDefault="00B66CC6" w:rsidP="00746B90">
      <w:pPr>
        <w:tabs>
          <w:tab w:val="left" w:pos="5522"/>
        </w:tabs>
        <w:spacing w:after="0" w:line="360" w:lineRule="auto"/>
        <w:rPr>
          <w:rFonts w:ascii="Arial" w:eastAsia="Calibri" w:hAnsi="Arial" w:cs="Arial"/>
          <w:bCs/>
          <w:lang w:bidi="ar-SA"/>
        </w:rPr>
      </w:pPr>
    </w:p>
    <w:p w14:paraId="79E3201F" w14:textId="77777777" w:rsidR="00B66CC6" w:rsidRDefault="00B66CC6" w:rsidP="00746B90">
      <w:pPr>
        <w:tabs>
          <w:tab w:val="left" w:pos="5522"/>
        </w:tabs>
        <w:spacing w:after="0" w:line="360" w:lineRule="auto"/>
        <w:rPr>
          <w:rFonts w:ascii="Arial" w:eastAsia="Calibri" w:hAnsi="Arial" w:cs="Arial"/>
          <w:bCs/>
          <w:lang w:bidi="ar-SA"/>
        </w:rPr>
      </w:pPr>
    </w:p>
    <w:p w14:paraId="519AB0BC" w14:textId="77777777" w:rsidR="00B66CC6" w:rsidRDefault="00B66CC6" w:rsidP="00746B90">
      <w:pPr>
        <w:tabs>
          <w:tab w:val="left" w:pos="5522"/>
        </w:tabs>
        <w:spacing w:after="0" w:line="360" w:lineRule="auto"/>
        <w:rPr>
          <w:rFonts w:ascii="Arial" w:eastAsia="Calibri" w:hAnsi="Arial" w:cs="Arial"/>
          <w:bCs/>
          <w:lang w:bidi="ar-SA"/>
        </w:rPr>
      </w:pPr>
    </w:p>
    <w:p w14:paraId="4231F0EE" w14:textId="195449AA" w:rsidR="0045784A" w:rsidRP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 xml:space="preserve">In </w:t>
      </w:r>
      <w:proofErr w:type="spellStart"/>
      <w:r w:rsidRPr="0045784A">
        <w:rPr>
          <w:rFonts w:ascii="Arial" w:eastAsia="Calibri" w:hAnsi="Arial" w:cs="Arial"/>
          <w:bCs/>
          <w:lang w:bidi="ar-SA"/>
        </w:rPr>
        <w:t>utilising</w:t>
      </w:r>
      <w:proofErr w:type="spellEnd"/>
      <w:r w:rsidRPr="0045784A">
        <w:rPr>
          <w:rFonts w:ascii="Arial" w:eastAsia="Calibri" w:hAnsi="Arial" w:cs="Arial"/>
          <w:bCs/>
          <w:lang w:bidi="ar-SA"/>
        </w:rPr>
        <w:t xml:space="preserve"> our website, using our services or otherwise if your information is submitted to us through a lead generation services, users may be asked to provide the following information (Personal Information):</w:t>
      </w:r>
    </w:p>
    <w:p w14:paraId="2709209B" w14:textId="2BF4992C" w:rsidR="007033A3" w:rsidRPr="006E6CD4" w:rsidRDefault="007033A3" w:rsidP="005D14FE">
      <w:pPr>
        <w:pStyle w:val="ListParagraph"/>
        <w:numPr>
          <w:ilvl w:val="0"/>
          <w:numId w:val="14"/>
        </w:numPr>
        <w:tabs>
          <w:tab w:val="left" w:pos="5522"/>
        </w:tabs>
        <w:spacing w:line="360" w:lineRule="auto"/>
        <w:jc w:val="both"/>
        <w:rPr>
          <w:rFonts w:ascii="Arial" w:eastAsia="Calibri" w:hAnsi="Arial" w:cs="Arial"/>
          <w:bCs/>
        </w:rPr>
      </w:pPr>
      <w:r w:rsidRPr="006E6CD4">
        <w:rPr>
          <w:rFonts w:ascii="Arial" w:eastAsia="Calibri" w:hAnsi="Arial" w:cs="Arial"/>
          <w:bCs/>
        </w:rPr>
        <w:t>First Name</w:t>
      </w:r>
    </w:p>
    <w:p w14:paraId="54CFD252" w14:textId="5AE39DE0" w:rsidR="007033A3" w:rsidRPr="006E6CD4" w:rsidRDefault="007033A3" w:rsidP="005D14FE">
      <w:pPr>
        <w:pStyle w:val="ListParagraph"/>
        <w:numPr>
          <w:ilvl w:val="0"/>
          <w:numId w:val="14"/>
        </w:numPr>
        <w:tabs>
          <w:tab w:val="left" w:pos="5522"/>
        </w:tabs>
        <w:spacing w:line="360" w:lineRule="auto"/>
        <w:jc w:val="both"/>
        <w:rPr>
          <w:rFonts w:ascii="Arial" w:eastAsia="Calibri" w:hAnsi="Arial" w:cs="Arial"/>
          <w:bCs/>
        </w:rPr>
      </w:pPr>
      <w:r w:rsidRPr="006E6CD4">
        <w:rPr>
          <w:rFonts w:ascii="Arial" w:eastAsia="Calibri" w:hAnsi="Arial" w:cs="Arial"/>
          <w:bCs/>
        </w:rPr>
        <w:t>Surname</w:t>
      </w:r>
    </w:p>
    <w:p w14:paraId="2EA18566" w14:textId="1A464C59" w:rsidR="007033A3" w:rsidRPr="006E6CD4" w:rsidRDefault="007033A3" w:rsidP="005D14FE">
      <w:pPr>
        <w:pStyle w:val="ListParagraph"/>
        <w:numPr>
          <w:ilvl w:val="0"/>
          <w:numId w:val="14"/>
        </w:numPr>
        <w:tabs>
          <w:tab w:val="left" w:pos="5522"/>
        </w:tabs>
        <w:spacing w:line="360" w:lineRule="auto"/>
        <w:jc w:val="both"/>
        <w:rPr>
          <w:rFonts w:ascii="Arial" w:eastAsia="Calibri" w:hAnsi="Arial" w:cs="Arial"/>
          <w:bCs/>
        </w:rPr>
      </w:pPr>
      <w:r w:rsidRPr="006E6CD4">
        <w:rPr>
          <w:rFonts w:ascii="Arial" w:eastAsia="Calibri" w:hAnsi="Arial" w:cs="Arial"/>
          <w:bCs/>
        </w:rPr>
        <w:t>Email</w:t>
      </w:r>
    </w:p>
    <w:p w14:paraId="65E8B183" w14:textId="6D889CF2" w:rsidR="007033A3" w:rsidRPr="006E6CD4" w:rsidRDefault="007033A3" w:rsidP="005D14FE">
      <w:pPr>
        <w:pStyle w:val="ListParagraph"/>
        <w:numPr>
          <w:ilvl w:val="0"/>
          <w:numId w:val="14"/>
        </w:numPr>
        <w:tabs>
          <w:tab w:val="left" w:pos="5522"/>
        </w:tabs>
        <w:spacing w:line="360" w:lineRule="auto"/>
        <w:jc w:val="both"/>
        <w:rPr>
          <w:rFonts w:ascii="Arial" w:eastAsia="Calibri" w:hAnsi="Arial" w:cs="Arial"/>
          <w:bCs/>
        </w:rPr>
      </w:pPr>
      <w:r w:rsidRPr="006E6CD4">
        <w:rPr>
          <w:rFonts w:ascii="Arial" w:eastAsia="Calibri" w:hAnsi="Arial" w:cs="Arial"/>
          <w:bCs/>
        </w:rPr>
        <w:t>Phone Number</w:t>
      </w:r>
    </w:p>
    <w:p w14:paraId="7C96AFE4" w14:textId="5FB43DF8" w:rsid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We will attempt to limit the types of Personal Information we process to only that to which you consent to (for example, in the context of online registration, newsletters, message boards, surveys, polls, professional announcements, SMS, lead generation, MMS and other mobile services), but, to the extent necessary, your agreement to this Privacy Policy constitutes your consent as contemplated in section 69 of the Act. Where necessary, we will seek to obtain your specific consent in future instances should we deem same required by law and where your consent herein might not be lawfully sufficient.</w:t>
      </w:r>
    </w:p>
    <w:p w14:paraId="748706C1" w14:textId="77777777" w:rsidR="00B66CC6" w:rsidRPr="0045784A" w:rsidRDefault="00B66CC6" w:rsidP="005D14FE">
      <w:pPr>
        <w:tabs>
          <w:tab w:val="left" w:pos="5522"/>
        </w:tabs>
        <w:spacing w:after="0" w:line="360" w:lineRule="auto"/>
        <w:jc w:val="both"/>
        <w:rPr>
          <w:rFonts w:ascii="Arial" w:eastAsia="Calibri" w:hAnsi="Arial" w:cs="Arial"/>
          <w:bCs/>
          <w:lang w:bidi="ar-SA"/>
        </w:rPr>
      </w:pPr>
    </w:p>
    <w:p w14:paraId="3BE6CB25" w14:textId="77777777" w:rsid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We will not collect, use or disclose sensitive information (such as information about racial or ethnic origins or political or religious beliefs, where relevant) except with your specific consent or in the circumstances permitted by law.</w:t>
      </w:r>
    </w:p>
    <w:p w14:paraId="579FC043" w14:textId="77777777" w:rsidR="00B66CC6" w:rsidRPr="0045784A" w:rsidRDefault="00B66CC6" w:rsidP="005D14FE">
      <w:pPr>
        <w:tabs>
          <w:tab w:val="left" w:pos="5522"/>
        </w:tabs>
        <w:spacing w:after="0" w:line="360" w:lineRule="auto"/>
        <w:jc w:val="both"/>
        <w:rPr>
          <w:rFonts w:ascii="Arial" w:eastAsia="Calibri" w:hAnsi="Arial" w:cs="Arial"/>
          <w:bCs/>
          <w:lang w:bidi="ar-SA"/>
        </w:rPr>
      </w:pPr>
    </w:p>
    <w:p w14:paraId="200C1419" w14:textId="77777777" w:rsidR="0045784A" w:rsidRP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By agreeing to the terms contained in this </w:t>
      </w:r>
      <w:r w:rsidRPr="0045784A">
        <w:rPr>
          <w:rFonts w:ascii="Arial" w:eastAsia="Calibri" w:hAnsi="Arial" w:cs="Arial"/>
          <w:b/>
          <w:lang w:bidi="ar-SA"/>
        </w:rPr>
        <w:t>Privacy Policy</w:t>
      </w:r>
      <w:r w:rsidRPr="0045784A">
        <w:rPr>
          <w:rFonts w:ascii="Arial" w:eastAsia="Calibri" w:hAnsi="Arial" w:cs="Arial"/>
          <w:bCs/>
          <w:lang w:bidi="ar-SA"/>
        </w:rPr>
        <w:t>, you consent to the use of your Personal Information in relation to:</w:t>
      </w:r>
    </w:p>
    <w:p w14:paraId="6474D905" w14:textId="409E9DB8" w:rsidR="0045784A" w:rsidRPr="0045784A" w:rsidRDefault="0045784A" w:rsidP="005D14FE">
      <w:pPr>
        <w:pStyle w:val="ListParagraph"/>
        <w:numPr>
          <w:ilvl w:val="0"/>
          <w:numId w:val="14"/>
        </w:numPr>
        <w:tabs>
          <w:tab w:val="left" w:pos="5522"/>
        </w:tabs>
        <w:spacing w:line="360" w:lineRule="auto"/>
        <w:jc w:val="both"/>
        <w:rPr>
          <w:rFonts w:ascii="Arial" w:eastAsia="Calibri" w:hAnsi="Arial" w:cs="Arial"/>
          <w:bCs/>
        </w:rPr>
      </w:pPr>
      <w:r w:rsidRPr="0045784A">
        <w:rPr>
          <w:rFonts w:ascii="Arial" w:eastAsia="Calibri" w:hAnsi="Arial" w:cs="Arial"/>
          <w:bCs/>
        </w:rPr>
        <w:t> The provision and performance of our services to you</w:t>
      </w:r>
    </w:p>
    <w:p w14:paraId="02212DC8" w14:textId="77777777" w:rsidR="0045784A" w:rsidRPr="0045784A" w:rsidRDefault="0045784A" w:rsidP="005D14FE">
      <w:pPr>
        <w:pStyle w:val="ListParagraph"/>
        <w:numPr>
          <w:ilvl w:val="0"/>
          <w:numId w:val="14"/>
        </w:numPr>
        <w:tabs>
          <w:tab w:val="left" w:pos="5522"/>
        </w:tabs>
        <w:spacing w:line="360" w:lineRule="auto"/>
        <w:jc w:val="both"/>
        <w:rPr>
          <w:rFonts w:ascii="Arial" w:eastAsia="Calibri" w:hAnsi="Arial" w:cs="Arial"/>
          <w:bCs/>
        </w:rPr>
      </w:pPr>
      <w:r w:rsidRPr="0045784A">
        <w:rPr>
          <w:rFonts w:ascii="Arial" w:eastAsia="Calibri" w:hAnsi="Arial" w:cs="Arial"/>
          <w:bCs/>
        </w:rPr>
        <w:t>Responding to any queries or requests you may have</w:t>
      </w:r>
    </w:p>
    <w:p w14:paraId="4DE5F7F2" w14:textId="77777777" w:rsidR="0045784A" w:rsidRPr="0045784A" w:rsidRDefault="0045784A" w:rsidP="005D14FE">
      <w:pPr>
        <w:pStyle w:val="ListParagraph"/>
        <w:numPr>
          <w:ilvl w:val="0"/>
          <w:numId w:val="14"/>
        </w:numPr>
        <w:tabs>
          <w:tab w:val="left" w:pos="5522"/>
        </w:tabs>
        <w:spacing w:line="360" w:lineRule="auto"/>
        <w:jc w:val="both"/>
        <w:rPr>
          <w:rFonts w:ascii="Arial" w:eastAsia="Calibri" w:hAnsi="Arial" w:cs="Arial"/>
          <w:bCs/>
        </w:rPr>
      </w:pPr>
      <w:r w:rsidRPr="0045784A">
        <w:rPr>
          <w:rFonts w:ascii="Arial" w:eastAsia="Calibri" w:hAnsi="Arial" w:cs="Arial"/>
          <w:bCs/>
        </w:rPr>
        <w:t>Developing a more direct and substantial relationship with users</w:t>
      </w:r>
    </w:p>
    <w:p w14:paraId="21AF39E0" w14:textId="77777777" w:rsidR="0045784A" w:rsidRPr="0045784A" w:rsidRDefault="0045784A" w:rsidP="0045784A">
      <w:pPr>
        <w:shd w:val="clear" w:color="auto" w:fill="FFFFFF"/>
        <w:spacing w:before="100" w:beforeAutospacing="1" w:after="100" w:afterAutospacing="1" w:line="240" w:lineRule="auto"/>
        <w:rPr>
          <w:rFonts w:ascii="Poppins" w:hAnsi="Poppins" w:cs="Poppins"/>
          <w:color w:val="636363"/>
          <w:sz w:val="27"/>
          <w:szCs w:val="27"/>
          <w:lang w:val="en-ZA" w:eastAsia="en-ZA" w:bidi="ar-SA"/>
        </w:rPr>
      </w:pPr>
      <w:r w:rsidRPr="0045784A">
        <w:rPr>
          <w:rFonts w:ascii="Poppins" w:hAnsi="Poppins" w:cs="Poppins"/>
          <w:color w:val="636363"/>
          <w:sz w:val="27"/>
          <w:szCs w:val="27"/>
          <w:lang w:val="en-ZA" w:eastAsia="en-ZA" w:bidi="ar-SA"/>
        </w:rPr>
        <w:t> </w:t>
      </w:r>
    </w:p>
    <w:p w14:paraId="3C6A38B8" w14:textId="77777777" w:rsidR="00526481" w:rsidRDefault="00526481" w:rsidP="00526481">
      <w:pPr>
        <w:tabs>
          <w:tab w:val="left" w:pos="5522"/>
        </w:tabs>
        <w:spacing w:after="0" w:line="360" w:lineRule="auto"/>
        <w:rPr>
          <w:rFonts w:ascii="Arial" w:eastAsia="Calibri" w:hAnsi="Arial" w:cs="Arial"/>
          <w:bCs/>
          <w:lang w:bidi="ar-SA"/>
        </w:rPr>
      </w:pPr>
    </w:p>
    <w:p w14:paraId="5A4C1905" w14:textId="1275632C" w:rsid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Although absolute security cannot be guaranteed on the internet, we have in place up-to-date, reasonable technical and organisational security measures to protect your Personal Information against accidental or intentional manipulation, loss, misuse, destruction or against unauthorised disclosure or access to the information we process online.</w:t>
      </w:r>
    </w:p>
    <w:p w14:paraId="1C9C13BD" w14:textId="77777777" w:rsidR="00526481" w:rsidRPr="0045784A" w:rsidRDefault="00526481" w:rsidP="005D14FE">
      <w:pPr>
        <w:tabs>
          <w:tab w:val="left" w:pos="5522"/>
        </w:tabs>
        <w:spacing w:after="0" w:line="360" w:lineRule="auto"/>
        <w:jc w:val="both"/>
        <w:rPr>
          <w:rFonts w:ascii="Arial" w:eastAsia="Calibri" w:hAnsi="Arial" w:cs="Arial"/>
          <w:bCs/>
          <w:lang w:bidi="ar-SA"/>
        </w:rPr>
      </w:pPr>
    </w:p>
    <w:p w14:paraId="3468BC12" w14:textId="77777777" w:rsid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 xml:space="preserve">While we cannot ensure or warrant the security of any Personal Information you provide </w:t>
      </w:r>
      <w:proofErr w:type="gramStart"/>
      <w:r w:rsidRPr="0045784A">
        <w:rPr>
          <w:rFonts w:ascii="Arial" w:eastAsia="Calibri" w:hAnsi="Arial" w:cs="Arial"/>
          <w:bCs/>
          <w:lang w:bidi="ar-SA"/>
        </w:rPr>
        <w:t>us</w:t>
      </w:r>
      <w:proofErr w:type="gramEnd"/>
      <w:r w:rsidRPr="0045784A">
        <w:rPr>
          <w:rFonts w:ascii="Arial" w:eastAsia="Calibri" w:hAnsi="Arial" w:cs="Arial"/>
          <w:bCs/>
          <w:lang w:bidi="ar-SA"/>
        </w:rPr>
        <w:t>, we will continue to maintain and improve these security measures over time in line with legal and technological developments.</w:t>
      </w:r>
    </w:p>
    <w:p w14:paraId="26B819AE" w14:textId="77777777" w:rsidR="007925F2" w:rsidRPr="0045784A" w:rsidRDefault="007925F2" w:rsidP="005D14FE">
      <w:pPr>
        <w:tabs>
          <w:tab w:val="left" w:pos="5522"/>
        </w:tabs>
        <w:spacing w:after="0" w:line="360" w:lineRule="auto"/>
        <w:jc w:val="both"/>
        <w:rPr>
          <w:rFonts w:ascii="Arial" w:eastAsia="Calibri" w:hAnsi="Arial" w:cs="Arial"/>
          <w:bCs/>
          <w:lang w:bidi="ar-SA"/>
        </w:rPr>
      </w:pPr>
    </w:p>
    <w:p w14:paraId="3103BD8E" w14:textId="77777777" w:rsid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We store your Personal Information directly, or alternatively, store your Personal Information on, and transfer your Personal Information to, a central database.</w:t>
      </w:r>
    </w:p>
    <w:p w14:paraId="16C3035C" w14:textId="77777777" w:rsidR="00756B10" w:rsidRPr="0045784A" w:rsidRDefault="00756B10" w:rsidP="005D14FE">
      <w:pPr>
        <w:tabs>
          <w:tab w:val="left" w:pos="5522"/>
        </w:tabs>
        <w:spacing w:after="0" w:line="360" w:lineRule="auto"/>
        <w:jc w:val="both"/>
        <w:rPr>
          <w:rFonts w:ascii="Arial" w:eastAsia="Calibri" w:hAnsi="Arial" w:cs="Arial"/>
          <w:bCs/>
          <w:lang w:bidi="ar-SA"/>
        </w:rPr>
      </w:pPr>
    </w:p>
    <w:p w14:paraId="778BC135" w14:textId="77777777" w:rsid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Your information will not be stored for longer than is necessary for the purposes described in this Privacy Policy or as required by applicable legislation.</w:t>
      </w:r>
    </w:p>
    <w:p w14:paraId="7A8D0D90" w14:textId="77777777" w:rsidR="00756B10" w:rsidRPr="0045784A" w:rsidRDefault="00756B10" w:rsidP="005D14FE">
      <w:pPr>
        <w:tabs>
          <w:tab w:val="left" w:pos="5522"/>
        </w:tabs>
        <w:spacing w:after="0" w:line="360" w:lineRule="auto"/>
        <w:jc w:val="both"/>
        <w:rPr>
          <w:rFonts w:ascii="Arial" w:eastAsia="Calibri" w:hAnsi="Arial" w:cs="Arial"/>
          <w:bCs/>
          <w:lang w:bidi="ar-SA"/>
        </w:rPr>
      </w:pPr>
    </w:p>
    <w:p w14:paraId="477FF92D" w14:textId="77777777" w:rsid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The Personal Information we collect from users shall only be accessed by our employees, representatives and consultants on a need-to-know basis, and subject to reasonable confidentiality obligations binding on such persons.</w:t>
      </w:r>
    </w:p>
    <w:p w14:paraId="5148204A" w14:textId="77777777" w:rsidR="00D53F3B" w:rsidRPr="0045784A" w:rsidRDefault="00D53F3B" w:rsidP="005D14FE">
      <w:pPr>
        <w:tabs>
          <w:tab w:val="left" w:pos="5522"/>
        </w:tabs>
        <w:spacing w:after="0" w:line="360" w:lineRule="auto"/>
        <w:jc w:val="both"/>
        <w:rPr>
          <w:rFonts w:ascii="Arial" w:eastAsia="Calibri" w:hAnsi="Arial" w:cs="Arial"/>
          <w:bCs/>
          <w:lang w:bidi="ar-SA"/>
        </w:rPr>
      </w:pPr>
    </w:p>
    <w:p w14:paraId="403CAEA9" w14:textId="77777777" w:rsid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We constantly review our systems and data to ensure the best possible service to our users. We do not accept any users, or representatives of users, under 18 years of age or who otherwise do not have the relevant capacity to be bound by this Privacy Policy.</w:t>
      </w:r>
    </w:p>
    <w:p w14:paraId="636A6D28" w14:textId="77777777" w:rsidR="00D53F3B" w:rsidRPr="0045784A" w:rsidRDefault="00D53F3B" w:rsidP="005D14FE">
      <w:pPr>
        <w:tabs>
          <w:tab w:val="left" w:pos="5522"/>
        </w:tabs>
        <w:spacing w:after="0" w:line="360" w:lineRule="auto"/>
        <w:jc w:val="both"/>
        <w:rPr>
          <w:rFonts w:ascii="Arial" w:eastAsia="Calibri" w:hAnsi="Arial" w:cs="Arial"/>
          <w:bCs/>
          <w:lang w:bidi="ar-SA"/>
        </w:rPr>
      </w:pPr>
    </w:p>
    <w:p w14:paraId="73055C30" w14:textId="60AC7357" w:rsidR="0045784A" w:rsidRP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We will not sell, share, or rent your Personal Information to any third party or use your email address for unsolicited mail. Any emails sent by us will only be in connection with the provision of our services</w:t>
      </w:r>
      <w:r w:rsidR="00D53F3B">
        <w:rPr>
          <w:rFonts w:ascii="Arial" w:eastAsia="Calibri" w:hAnsi="Arial" w:cs="Arial"/>
          <w:bCs/>
          <w:lang w:bidi="ar-SA"/>
        </w:rPr>
        <w:t xml:space="preserve">. </w:t>
      </w:r>
    </w:p>
    <w:p w14:paraId="0140BA06" w14:textId="77777777" w:rsidR="00676ED0" w:rsidRDefault="00676ED0" w:rsidP="00D53F3B">
      <w:pPr>
        <w:tabs>
          <w:tab w:val="left" w:pos="5522"/>
        </w:tabs>
        <w:spacing w:after="0" w:line="360" w:lineRule="auto"/>
        <w:rPr>
          <w:rFonts w:ascii="Arial" w:eastAsia="Calibri" w:hAnsi="Arial" w:cs="Arial"/>
          <w:b/>
          <w:lang w:bidi="ar-SA"/>
        </w:rPr>
      </w:pPr>
    </w:p>
    <w:p w14:paraId="573BE143" w14:textId="12BD3FAE" w:rsidR="0045784A" w:rsidRPr="0045784A" w:rsidRDefault="0045784A" w:rsidP="00D53F3B">
      <w:pPr>
        <w:tabs>
          <w:tab w:val="left" w:pos="5522"/>
        </w:tabs>
        <w:spacing w:after="0" w:line="360" w:lineRule="auto"/>
        <w:rPr>
          <w:rFonts w:ascii="Arial" w:eastAsia="Calibri" w:hAnsi="Arial" w:cs="Arial"/>
          <w:b/>
          <w:lang w:bidi="ar-SA"/>
        </w:rPr>
      </w:pPr>
      <w:r w:rsidRPr="0045784A">
        <w:rPr>
          <w:rFonts w:ascii="Arial" w:eastAsia="Calibri" w:hAnsi="Arial" w:cs="Arial"/>
          <w:b/>
          <w:lang w:bidi="ar-SA"/>
        </w:rPr>
        <w:t>Log Files </w:t>
      </w:r>
    </w:p>
    <w:p w14:paraId="2F3D98B7" w14:textId="77777777" w:rsidR="0045784A" w:rsidRP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When you visit the website, even if you do not create an account, we may collect information, such as your IP address, the name of your ISP (Internet Service Provider), your browser, the website from which you visit us, the pages on our website that you visit and in what sequence, the date and length of your visit, and other information concerning your computer’s operating system, language settings, and broad demographic information. This information is aggregated and anonymous data and does not identify you specifically. However, you acknowledge that this data may be able to be used to identify you if it is aggregated with other Personal Information that you supply to us. This information is not shared with third parties and is used only within the company on a need-to-know basis. Any individually identifiable information related to this data will never be used in any way different to that stated above, without your explicit permission.</w:t>
      </w:r>
    </w:p>
    <w:p w14:paraId="367DE499" w14:textId="77777777" w:rsidR="00DC5C03" w:rsidRDefault="00DC5C03" w:rsidP="00DC5C03">
      <w:pPr>
        <w:tabs>
          <w:tab w:val="left" w:pos="5522"/>
        </w:tabs>
        <w:spacing w:after="0" w:line="360" w:lineRule="auto"/>
        <w:rPr>
          <w:rFonts w:ascii="Arial" w:eastAsia="Calibri" w:hAnsi="Arial" w:cs="Arial"/>
          <w:b/>
          <w:lang w:bidi="ar-SA"/>
        </w:rPr>
      </w:pPr>
    </w:p>
    <w:p w14:paraId="691861FF" w14:textId="39ACD541" w:rsidR="0045784A" w:rsidRPr="0045784A" w:rsidRDefault="0045784A" w:rsidP="00DC5C03">
      <w:pPr>
        <w:tabs>
          <w:tab w:val="left" w:pos="5522"/>
        </w:tabs>
        <w:spacing w:after="0" w:line="360" w:lineRule="auto"/>
        <w:rPr>
          <w:rFonts w:ascii="Arial" w:eastAsia="Calibri" w:hAnsi="Arial" w:cs="Arial"/>
          <w:b/>
          <w:lang w:bidi="ar-SA"/>
        </w:rPr>
      </w:pPr>
      <w:r w:rsidRPr="0045784A">
        <w:rPr>
          <w:rFonts w:ascii="Arial" w:eastAsia="Calibri" w:hAnsi="Arial" w:cs="Arial"/>
          <w:b/>
          <w:lang w:bidi="ar-SA"/>
        </w:rPr>
        <w:t>Disclosure of Personal Information </w:t>
      </w:r>
    </w:p>
    <w:p w14:paraId="67745258" w14:textId="77777777" w:rsidR="0045784A" w:rsidRPr="0045784A" w:rsidRDefault="0045784A" w:rsidP="00DC5C03">
      <w:pPr>
        <w:tabs>
          <w:tab w:val="left" w:pos="5522"/>
        </w:tabs>
        <w:spacing w:after="0" w:line="360" w:lineRule="auto"/>
        <w:rPr>
          <w:rFonts w:ascii="Arial" w:eastAsia="Calibri" w:hAnsi="Arial" w:cs="Arial"/>
          <w:bCs/>
          <w:lang w:bidi="ar-SA"/>
        </w:rPr>
      </w:pPr>
      <w:r w:rsidRPr="0045784A">
        <w:rPr>
          <w:rFonts w:ascii="Arial" w:eastAsia="Calibri" w:hAnsi="Arial" w:cs="Arial"/>
          <w:bCs/>
          <w:lang w:bidi="ar-SA"/>
        </w:rPr>
        <w:t>We do not disclose your Personal Information to anyone outside our Party.</w:t>
      </w:r>
    </w:p>
    <w:p w14:paraId="63711229" w14:textId="77777777" w:rsidR="008231BD" w:rsidRDefault="008231BD" w:rsidP="008231BD">
      <w:pPr>
        <w:tabs>
          <w:tab w:val="left" w:pos="5522"/>
        </w:tabs>
        <w:spacing w:after="0" w:line="360" w:lineRule="auto"/>
        <w:rPr>
          <w:rFonts w:ascii="Arial" w:eastAsia="Calibri" w:hAnsi="Arial" w:cs="Arial"/>
          <w:b/>
          <w:lang w:bidi="ar-SA"/>
        </w:rPr>
      </w:pPr>
    </w:p>
    <w:p w14:paraId="7487EA95" w14:textId="37D78E0B" w:rsidR="0045784A" w:rsidRPr="0045784A" w:rsidRDefault="0045784A" w:rsidP="008231BD">
      <w:pPr>
        <w:tabs>
          <w:tab w:val="left" w:pos="5522"/>
        </w:tabs>
        <w:spacing w:after="0" w:line="360" w:lineRule="auto"/>
        <w:rPr>
          <w:rFonts w:ascii="Arial" w:eastAsia="Calibri" w:hAnsi="Arial" w:cs="Arial"/>
          <w:b/>
          <w:lang w:bidi="ar-SA"/>
        </w:rPr>
      </w:pPr>
      <w:r w:rsidRPr="0045784A">
        <w:rPr>
          <w:rFonts w:ascii="Arial" w:eastAsia="Calibri" w:hAnsi="Arial" w:cs="Arial"/>
          <w:b/>
          <w:lang w:bidi="ar-SA"/>
        </w:rPr>
        <w:t>Cookies </w:t>
      </w:r>
    </w:p>
    <w:p w14:paraId="1D3F568F" w14:textId="77777777" w:rsidR="0045784A" w:rsidRPr="0045784A" w:rsidRDefault="0045784A" w:rsidP="008231BD">
      <w:pPr>
        <w:tabs>
          <w:tab w:val="left" w:pos="5522"/>
        </w:tabs>
        <w:spacing w:after="0" w:line="360" w:lineRule="auto"/>
        <w:rPr>
          <w:rFonts w:ascii="Arial" w:eastAsia="Calibri" w:hAnsi="Arial" w:cs="Arial"/>
          <w:bCs/>
          <w:lang w:bidi="ar-SA"/>
        </w:rPr>
      </w:pPr>
      <w:r w:rsidRPr="0045784A">
        <w:rPr>
          <w:rFonts w:ascii="Arial" w:eastAsia="Calibri" w:hAnsi="Arial" w:cs="Arial"/>
          <w:bCs/>
          <w:lang w:bidi="ar-SA"/>
        </w:rPr>
        <w:t>We use cookies. A cookie is a small piece of information stored on your computer or smartphone by the web browser. The two types of cookies used on the Website are described below:</w:t>
      </w:r>
    </w:p>
    <w:p w14:paraId="21E86C51" w14:textId="77777777" w:rsidR="0045784A" w:rsidRDefault="0045784A" w:rsidP="008231BD">
      <w:pPr>
        <w:tabs>
          <w:tab w:val="left" w:pos="5522"/>
        </w:tabs>
        <w:spacing w:after="0" w:line="360" w:lineRule="auto"/>
        <w:rPr>
          <w:rFonts w:ascii="Arial" w:eastAsia="Calibri" w:hAnsi="Arial" w:cs="Arial"/>
          <w:bCs/>
          <w:lang w:bidi="ar-SA"/>
        </w:rPr>
      </w:pPr>
      <w:r w:rsidRPr="0045784A">
        <w:rPr>
          <w:rFonts w:ascii="Arial" w:eastAsia="Calibri" w:hAnsi="Arial" w:cs="Arial"/>
          <w:bCs/>
          <w:lang w:bidi="ar-SA"/>
        </w:rPr>
        <w:t>“Session cookies”: These are used to maintain a so-called ‘session state’ and only last for the duration of your use of the Website. A session cookie expires when you close your browser, or if you have not visited the server for a certain period. Session cookies are required for the Platform to function optimally but are not used in any way to identify you personally.</w:t>
      </w:r>
    </w:p>
    <w:p w14:paraId="1817C90A" w14:textId="77777777" w:rsidR="00BC3C8B" w:rsidRDefault="0045784A" w:rsidP="00BC3C8B">
      <w:pPr>
        <w:tabs>
          <w:tab w:val="left" w:pos="5522"/>
        </w:tabs>
        <w:spacing w:after="0" w:line="360" w:lineRule="auto"/>
        <w:rPr>
          <w:rFonts w:ascii="Arial" w:eastAsia="Calibri" w:hAnsi="Arial" w:cs="Arial"/>
          <w:bCs/>
          <w:lang w:bidi="ar-SA"/>
        </w:rPr>
      </w:pPr>
      <w:r w:rsidRPr="0045784A">
        <w:rPr>
          <w:rFonts w:ascii="Arial" w:eastAsia="Calibri" w:hAnsi="Arial" w:cs="Arial"/>
          <w:bCs/>
          <w:lang w:bidi="ar-SA"/>
        </w:rPr>
        <w:t xml:space="preserve">“Permanent cookies”: These cookies permanently store a unique code on your computer or smart device hard drive </w:t>
      </w:r>
      <w:proofErr w:type="gramStart"/>
      <w:r w:rsidRPr="0045784A">
        <w:rPr>
          <w:rFonts w:ascii="Arial" w:eastAsia="Calibri" w:hAnsi="Arial" w:cs="Arial"/>
          <w:bCs/>
          <w:lang w:bidi="ar-SA"/>
        </w:rPr>
        <w:t>in order to</w:t>
      </w:r>
      <w:proofErr w:type="gramEnd"/>
      <w:r w:rsidRPr="0045784A">
        <w:rPr>
          <w:rFonts w:ascii="Arial" w:eastAsia="Calibri" w:hAnsi="Arial" w:cs="Arial"/>
          <w:bCs/>
          <w:lang w:bidi="ar-SA"/>
        </w:rPr>
        <w:t xml:space="preserve"> identify you as an individual user. No Personal Information is stored in permanent cookies. You can view permanent cookies by looking in the </w:t>
      </w:r>
      <w:proofErr w:type="gramStart"/>
      <w:r w:rsidRPr="0045784A">
        <w:rPr>
          <w:rFonts w:ascii="Arial" w:eastAsia="Calibri" w:hAnsi="Arial" w:cs="Arial"/>
          <w:bCs/>
          <w:lang w:bidi="ar-SA"/>
        </w:rPr>
        <w:t>cookies</w:t>
      </w:r>
      <w:proofErr w:type="gramEnd"/>
      <w:r w:rsidRPr="0045784A">
        <w:rPr>
          <w:rFonts w:ascii="Arial" w:eastAsia="Calibri" w:hAnsi="Arial" w:cs="Arial"/>
          <w:bCs/>
          <w:lang w:bidi="ar-SA"/>
        </w:rPr>
        <w:t xml:space="preserve"> directory of your browser installation. </w:t>
      </w:r>
    </w:p>
    <w:p w14:paraId="7BFCFA6B" w14:textId="77777777" w:rsidR="00BC3C8B" w:rsidRDefault="00BC3C8B" w:rsidP="00BC3C8B">
      <w:pPr>
        <w:tabs>
          <w:tab w:val="left" w:pos="5522"/>
        </w:tabs>
        <w:spacing w:after="0" w:line="360" w:lineRule="auto"/>
        <w:rPr>
          <w:rFonts w:ascii="Arial" w:eastAsia="Calibri" w:hAnsi="Arial" w:cs="Arial"/>
          <w:bCs/>
          <w:lang w:bidi="ar-SA"/>
        </w:rPr>
      </w:pPr>
    </w:p>
    <w:p w14:paraId="6707A660" w14:textId="77777777" w:rsidR="00BC3C8B" w:rsidRDefault="00BC3C8B" w:rsidP="00BC3C8B">
      <w:pPr>
        <w:tabs>
          <w:tab w:val="left" w:pos="5522"/>
        </w:tabs>
        <w:spacing w:after="0" w:line="360" w:lineRule="auto"/>
        <w:rPr>
          <w:rFonts w:ascii="Arial" w:eastAsia="Calibri" w:hAnsi="Arial" w:cs="Arial"/>
          <w:bCs/>
          <w:lang w:bidi="ar-SA"/>
        </w:rPr>
      </w:pPr>
    </w:p>
    <w:p w14:paraId="6C901406" w14:textId="331FD3A8" w:rsidR="0045784A" w:rsidRPr="0045784A" w:rsidRDefault="0045784A" w:rsidP="00BC3C8B">
      <w:pPr>
        <w:tabs>
          <w:tab w:val="left" w:pos="5522"/>
        </w:tabs>
        <w:spacing w:after="0" w:line="360" w:lineRule="auto"/>
        <w:rPr>
          <w:rFonts w:ascii="Arial" w:eastAsia="Calibri" w:hAnsi="Arial" w:cs="Arial"/>
          <w:bCs/>
          <w:lang w:bidi="ar-SA"/>
        </w:rPr>
      </w:pPr>
      <w:r w:rsidRPr="0045784A">
        <w:rPr>
          <w:rFonts w:ascii="Arial" w:eastAsia="Calibri" w:hAnsi="Arial" w:cs="Arial"/>
          <w:bCs/>
          <w:lang w:bidi="ar-SA"/>
        </w:rPr>
        <w:t>These permanent cookies are not required for the website to work but may enhance your browsing experience.</w:t>
      </w:r>
    </w:p>
    <w:p w14:paraId="177C7C1F" w14:textId="77777777" w:rsidR="005D14FE" w:rsidRDefault="005D14FE" w:rsidP="005D14FE">
      <w:pPr>
        <w:tabs>
          <w:tab w:val="left" w:pos="5522"/>
        </w:tabs>
        <w:spacing w:after="0" w:line="360" w:lineRule="auto"/>
        <w:rPr>
          <w:rFonts w:ascii="Arial" w:eastAsia="Calibri" w:hAnsi="Arial" w:cs="Arial"/>
          <w:b/>
          <w:lang w:bidi="ar-SA"/>
        </w:rPr>
      </w:pPr>
    </w:p>
    <w:p w14:paraId="6E5D17A6" w14:textId="4C529720" w:rsidR="0045784A" w:rsidRPr="0045784A" w:rsidRDefault="0045784A" w:rsidP="005D14FE">
      <w:pPr>
        <w:tabs>
          <w:tab w:val="left" w:pos="5522"/>
        </w:tabs>
        <w:spacing w:after="0" w:line="360" w:lineRule="auto"/>
        <w:rPr>
          <w:rFonts w:ascii="Arial" w:eastAsia="Calibri" w:hAnsi="Arial" w:cs="Arial"/>
          <w:b/>
          <w:lang w:bidi="ar-SA"/>
        </w:rPr>
      </w:pPr>
      <w:r w:rsidRPr="0045784A">
        <w:rPr>
          <w:rFonts w:ascii="Arial" w:eastAsia="Calibri" w:hAnsi="Arial" w:cs="Arial"/>
          <w:b/>
          <w:lang w:bidi="ar-SA"/>
        </w:rPr>
        <w:t>Links from the website </w:t>
      </w:r>
    </w:p>
    <w:p w14:paraId="046123AF" w14:textId="77777777" w:rsid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The services available through the Website may contain links to other Third-Party Website, including (without limitation) social media platforms, payment gateways, appointment scheduling and/or live chat platforms (“Third Party Websites”). If you select a link to any Third-Party Website, you may be subject to such Third-Party Website’s terms and conditions and/or other policies, which are not under our control, nor are we responsible, therefore.</w:t>
      </w:r>
    </w:p>
    <w:p w14:paraId="7BF8C15A" w14:textId="77777777" w:rsidR="002220FC" w:rsidRPr="0045784A" w:rsidRDefault="002220FC" w:rsidP="005D14FE">
      <w:pPr>
        <w:tabs>
          <w:tab w:val="left" w:pos="5522"/>
        </w:tabs>
        <w:spacing w:after="0" w:line="360" w:lineRule="auto"/>
        <w:jc w:val="both"/>
        <w:rPr>
          <w:rFonts w:ascii="Arial" w:eastAsia="Calibri" w:hAnsi="Arial" w:cs="Arial"/>
          <w:bCs/>
          <w:lang w:bidi="ar-SA"/>
        </w:rPr>
      </w:pPr>
    </w:p>
    <w:p w14:paraId="1DA2A51A" w14:textId="77777777" w:rsidR="0045784A" w:rsidRP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Hyperlinks to Third Party Websites are provided “as is”, and we do not necessarily agree with, edit or sponsor the content on Third Party Websites.</w:t>
      </w:r>
    </w:p>
    <w:p w14:paraId="4D188EB1" w14:textId="77777777" w:rsidR="007E2B6E" w:rsidRDefault="007E2B6E" w:rsidP="005D14FE">
      <w:pPr>
        <w:tabs>
          <w:tab w:val="left" w:pos="5522"/>
        </w:tabs>
        <w:spacing w:after="0" w:line="360" w:lineRule="auto"/>
        <w:jc w:val="both"/>
        <w:rPr>
          <w:rFonts w:ascii="Arial" w:eastAsia="Calibri" w:hAnsi="Arial" w:cs="Arial"/>
          <w:bCs/>
          <w:lang w:bidi="ar-SA"/>
        </w:rPr>
      </w:pPr>
    </w:p>
    <w:p w14:paraId="03A49697" w14:textId="575AAFD6" w:rsidR="0045784A" w:rsidRP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We do not monitor or review the content of any Third-Party Website. Opinions expressed or material appearing on such websites are not necessarily shared or endorsed by us and we should not be regarded as the publisher of such opinions or material. Please be aware that we are not responsible for the privacy practices, or content, of other websites, either.</w:t>
      </w:r>
    </w:p>
    <w:p w14:paraId="10ADC051" w14:textId="77777777" w:rsidR="007E2B6E" w:rsidRDefault="007E2B6E" w:rsidP="005D14FE">
      <w:pPr>
        <w:tabs>
          <w:tab w:val="left" w:pos="5522"/>
        </w:tabs>
        <w:spacing w:after="0" w:line="360" w:lineRule="auto"/>
        <w:jc w:val="both"/>
        <w:rPr>
          <w:rFonts w:ascii="Arial" w:eastAsia="Calibri" w:hAnsi="Arial" w:cs="Arial"/>
          <w:bCs/>
          <w:lang w:bidi="ar-SA"/>
        </w:rPr>
      </w:pPr>
    </w:p>
    <w:p w14:paraId="5C31BE8C" w14:textId="506A14D3" w:rsidR="0045784A" w:rsidRPr="0045784A" w:rsidRDefault="0045784A" w:rsidP="005D14F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Users should evaluate the security and trustworthiness of any Third-Party Website before disclosing any personal information to them. We do not accept any responsibility for any loss or damage in whatever manner, howsoever caused, resulting from your disclosure to third parties of personal information.</w:t>
      </w:r>
    </w:p>
    <w:p w14:paraId="01EF1824" w14:textId="77777777" w:rsidR="007E2B6E" w:rsidRDefault="007E2B6E" w:rsidP="007E2B6E">
      <w:pPr>
        <w:tabs>
          <w:tab w:val="left" w:pos="5522"/>
        </w:tabs>
        <w:spacing w:after="0" w:line="360" w:lineRule="auto"/>
        <w:rPr>
          <w:rFonts w:ascii="Arial" w:eastAsia="Calibri" w:hAnsi="Arial" w:cs="Arial"/>
          <w:b/>
          <w:lang w:bidi="ar-SA"/>
        </w:rPr>
      </w:pPr>
    </w:p>
    <w:p w14:paraId="7B67FAB1" w14:textId="7F873AFE" w:rsidR="0045784A" w:rsidRPr="0045784A" w:rsidRDefault="0045784A" w:rsidP="007E2B6E">
      <w:pPr>
        <w:tabs>
          <w:tab w:val="left" w:pos="5522"/>
        </w:tabs>
        <w:spacing w:after="0" w:line="360" w:lineRule="auto"/>
        <w:rPr>
          <w:rFonts w:ascii="Arial" w:eastAsia="Calibri" w:hAnsi="Arial" w:cs="Arial"/>
          <w:b/>
          <w:lang w:bidi="ar-SA"/>
        </w:rPr>
      </w:pPr>
      <w:r w:rsidRPr="0045784A">
        <w:rPr>
          <w:rFonts w:ascii="Arial" w:eastAsia="Calibri" w:hAnsi="Arial" w:cs="Arial"/>
          <w:b/>
          <w:lang w:bidi="ar-SA"/>
        </w:rPr>
        <w:t xml:space="preserve">Application Of </w:t>
      </w:r>
      <w:proofErr w:type="gramStart"/>
      <w:r w:rsidRPr="0045784A">
        <w:rPr>
          <w:rFonts w:ascii="Arial" w:eastAsia="Calibri" w:hAnsi="Arial" w:cs="Arial"/>
          <w:b/>
          <w:lang w:bidi="ar-SA"/>
        </w:rPr>
        <w:t>The</w:t>
      </w:r>
      <w:proofErr w:type="gramEnd"/>
      <w:r w:rsidRPr="0045784A">
        <w:rPr>
          <w:rFonts w:ascii="Arial" w:eastAsia="Calibri" w:hAnsi="Arial" w:cs="Arial"/>
          <w:b/>
          <w:lang w:bidi="ar-SA"/>
        </w:rPr>
        <w:t xml:space="preserve"> Electronic Communications And Transactions Act 25 Of 2002 (“ECT Act”) </w:t>
      </w:r>
    </w:p>
    <w:p w14:paraId="5F093F7A" w14:textId="77777777" w:rsidR="0045784A" w:rsidRPr="0045784A" w:rsidRDefault="0045784A" w:rsidP="007E2B6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 xml:space="preserve">Data Messages (as defined in the ECT Act) will be deemed to have been received by us </w:t>
      </w:r>
      <w:proofErr w:type="gramStart"/>
      <w:r w:rsidRPr="0045784A">
        <w:rPr>
          <w:rFonts w:ascii="Arial" w:eastAsia="Calibri" w:hAnsi="Arial" w:cs="Arial"/>
          <w:bCs/>
          <w:lang w:bidi="ar-SA"/>
        </w:rPr>
        <w:t>if and when</w:t>
      </w:r>
      <w:proofErr w:type="gramEnd"/>
      <w:r w:rsidRPr="0045784A">
        <w:rPr>
          <w:rFonts w:ascii="Arial" w:eastAsia="Calibri" w:hAnsi="Arial" w:cs="Arial"/>
          <w:bCs/>
          <w:lang w:bidi="ar-SA"/>
        </w:rPr>
        <w:t xml:space="preserve"> we respond to the Data Messages.</w:t>
      </w:r>
    </w:p>
    <w:p w14:paraId="00D509CF" w14:textId="77777777" w:rsidR="0045784A" w:rsidRPr="0045784A" w:rsidRDefault="0045784A" w:rsidP="007E2B6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Data Messages sent by us to a user will be deemed to have been received by such user in terms of the provisions specified in section 23(b) of the ECT Act.</w:t>
      </w:r>
    </w:p>
    <w:p w14:paraId="17C168A7" w14:textId="77777777" w:rsidR="007E2B6E" w:rsidRDefault="007E2B6E" w:rsidP="007E2B6E">
      <w:pPr>
        <w:tabs>
          <w:tab w:val="left" w:pos="5522"/>
        </w:tabs>
        <w:spacing w:after="0" w:line="360" w:lineRule="auto"/>
        <w:jc w:val="both"/>
        <w:rPr>
          <w:rFonts w:ascii="Arial" w:eastAsia="Calibri" w:hAnsi="Arial" w:cs="Arial"/>
          <w:bCs/>
          <w:lang w:bidi="ar-SA"/>
        </w:rPr>
      </w:pPr>
    </w:p>
    <w:p w14:paraId="07E5FF8D" w14:textId="0A025D49" w:rsidR="0045784A" w:rsidRPr="0045784A" w:rsidRDefault="0045784A" w:rsidP="007E2B6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Users acknowledge that electronic signatures, encryption and/or authentication are not required for valid electronic communications between us and users.</w:t>
      </w:r>
    </w:p>
    <w:p w14:paraId="1B78666F" w14:textId="77777777" w:rsidR="007E2B6E" w:rsidRDefault="007E2B6E" w:rsidP="007E2B6E">
      <w:pPr>
        <w:tabs>
          <w:tab w:val="left" w:pos="5522"/>
        </w:tabs>
        <w:spacing w:after="0" w:line="360" w:lineRule="auto"/>
        <w:jc w:val="both"/>
        <w:rPr>
          <w:rFonts w:ascii="Arial" w:eastAsia="Calibri" w:hAnsi="Arial" w:cs="Arial"/>
          <w:bCs/>
          <w:lang w:bidi="ar-SA"/>
        </w:rPr>
      </w:pPr>
    </w:p>
    <w:p w14:paraId="1D89844A" w14:textId="71D88BCF" w:rsidR="0045784A" w:rsidRPr="0045784A" w:rsidRDefault="0045784A" w:rsidP="007E2B6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Information to be provided in terms of section 43(1) of the ECT Act:</w:t>
      </w:r>
    </w:p>
    <w:p w14:paraId="5F0AF859" w14:textId="77777777" w:rsidR="007E2B6E" w:rsidRDefault="007E2B6E" w:rsidP="007E2B6E">
      <w:pPr>
        <w:tabs>
          <w:tab w:val="left" w:pos="5522"/>
        </w:tabs>
        <w:spacing w:after="0" w:line="360" w:lineRule="auto"/>
        <w:jc w:val="both"/>
        <w:rPr>
          <w:rFonts w:ascii="Arial" w:eastAsia="Calibri" w:hAnsi="Arial" w:cs="Arial"/>
          <w:bCs/>
          <w:lang w:bidi="ar-SA"/>
        </w:rPr>
      </w:pPr>
    </w:p>
    <w:p w14:paraId="3FA4D579" w14:textId="74FE68E4" w:rsidR="0045784A" w:rsidRPr="0045784A" w:rsidRDefault="0045784A" w:rsidP="007E2B6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Users warrant that Data Messages sent to us from any electronic device, used by such user, from time to time or owned by such user, were sent and or authorised by such user, personally.</w:t>
      </w:r>
    </w:p>
    <w:p w14:paraId="7113CD90" w14:textId="77777777" w:rsidR="007E2B6E" w:rsidRDefault="007E2B6E" w:rsidP="007E2B6E">
      <w:pPr>
        <w:tabs>
          <w:tab w:val="left" w:pos="5522"/>
        </w:tabs>
        <w:spacing w:after="0" w:line="360" w:lineRule="auto"/>
        <w:jc w:val="both"/>
        <w:rPr>
          <w:rFonts w:ascii="Arial" w:eastAsia="Calibri" w:hAnsi="Arial" w:cs="Arial"/>
          <w:bCs/>
          <w:lang w:bidi="ar-SA"/>
        </w:rPr>
      </w:pPr>
    </w:p>
    <w:p w14:paraId="319E6933" w14:textId="0E097524" w:rsidR="0045784A" w:rsidRPr="0045784A" w:rsidRDefault="0045784A" w:rsidP="007E2B6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 xml:space="preserve">This Website is owned and operated by </w:t>
      </w:r>
      <w:r w:rsidR="007E2B6E">
        <w:rPr>
          <w:rFonts w:ascii="Arial" w:eastAsia="Calibri" w:hAnsi="Arial" w:cs="Arial"/>
          <w:bCs/>
          <w:lang w:bidi="ar-SA"/>
        </w:rPr>
        <w:t>Hello Therap</w:t>
      </w:r>
      <w:r w:rsidR="009E024F">
        <w:rPr>
          <w:rFonts w:ascii="Arial" w:eastAsia="Calibri" w:hAnsi="Arial" w:cs="Arial"/>
          <w:bCs/>
          <w:lang w:bidi="ar-SA"/>
        </w:rPr>
        <w:t>y</w:t>
      </w:r>
      <w:r w:rsidRPr="0045784A">
        <w:rPr>
          <w:rFonts w:ascii="Arial" w:eastAsia="Calibri" w:hAnsi="Arial" w:cs="Arial"/>
          <w:bCs/>
          <w:lang w:bidi="ar-SA"/>
        </w:rPr>
        <w:t>.</w:t>
      </w:r>
    </w:p>
    <w:p w14:paraId="6F4BA924" w14:textId="77777777" w:rsidR="009E024F" w:rsidRDefault="009E024F" w:rsidP="007E2B6E">
      <w:pPr>
        <w:tabs>
          <w:tab w:val="left" w:pos="5522"/>
        </w:tabs>
        <w:spacing w:after="0" w:line="360" w:lineRule="auto"/>
        <w:jc w:val="both"/>
        <w:rPr>
          <w:rFonts w:ascii="Arial" w:eastAsia="Calibri" w:hAnsi="Arial" w:cs="Arial"/>
          <w:bCs/>
          <w:lang w:bidi="ar-SA"/>
        </w:rPr>
      </w:pPr>
    </w:p>
    <w:p w14:paraId="25368A6B" w14:textId="4685CFAD" w:rsidR="0045784A" w:rsidRPr="0045784A" w:rsidRDefault="0045784A" w:rsidP="007E2B6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 xml:space="preserve">Address for service of legal documents: </w:t>
      </w:r>
      <w:r w:rsidR="00ED307B" w:rsidRPr="00ED307B">
        <w:rPr>
          <w:rFonts w:ascii="Arial" w:eastAsia="Calibri" w:hAnsi="Arial" w:cs="Arial"/>
          <w:bCs/>
          <w:lang w:bidi="ar-SA"/>
        </w:rPr>
        <w:t>356 7th Road, Halfway Gardens, Midrand</w:t>
      </w:r>
      <w:r w:rsidRPr="0045784A">
        <w:rPr>
          <w:rFonts w:ascii="Arial" w:eastAsia="Calibri" w:hAnsi="Arial" w:cs="Arial"/>
          <w:bCs/>
          <w:lang w:bidi="ar-SA"/>
        </w:rPr>
        <w:t xml:space="preserve">, </w:t>
      </w:r>
      <w:r w:rsidR="003003D0">
        <w:rPr>
          <w:rFonts w:ascii="Arial" w:eastAsia="Calibri" w:hAnsi="Arial" w:cs="Arial"/>
          <w:bCs/>
          <w:lang w:bidi="ar-SA"/>
        </w:rPr>
        <w:t>1685</w:t>
      </w:r>
      <w:r w:rsidRPr="0045784A">
        <w:rPr>
          <w:rFonts w:ascii="Arial" w:eastAsia="Calibri" w:hAnsi="Arial" w:cs="Arial"/>
          <w:bCs/>
          <w:lang w:bidi="ar-SA"/>
        </w:rPr>
        <w:t>.</w:t>
      </w:r>
    </w:p>
    <w:p w14:paraId="7C1A1590" w14:textId="77777777" w:rsidR="009E024F" w:rsidRDefault="009E024F" w:rsidP="007E2B6E">
      <w:pPr>
        <w:tabs>
          <w:tab w:val="left" w:pos="5522"/>
        </w:tabs>
        <w:spacing w:after="0" w:line="360" w:lineRule="auto"/>
        <w:jc w:val="both"/>
        <w:rPr>
          <w:rFonts w:ascii="Arial" w:eastAsia="Calibri" w:hAnsi="Arial" w:cs="Arial"/>
          <w:bCs/>
          <w:lang w:bidi="ar-SA"/>
        </w:rPr>
      </w:pPr>
    </w:p>
    <w:p w14:paraId="3868E9E3" w14:textId="05766198" w:rsidR="0045784A" w:rsidRPr="0045784A" w:rsidRDefault="0045784A" w:rsidP="007E2B6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Contact Number: </w:t>
      </w:r>
      <w:hyperlink r:id="rId8" w:history="1">
        <w:r w:rsidRPr="0045784A">
          <w:rPr>
            <w:rFonts w:ascii="Arial" w:eastAsia="Calibri" w:hAnsi="Arial" w:cs="Arial"/>
            <w:bCs/>
            <w:lang w:bidi="ar-SA"/>
          </w:rPr>
          <w:t>07</w:t>
        </w:r>
        <w:r w:rsidR="008D1BD9">
          <w:rPr>
            <w:rFonts w:ascii="Arial" w:eastAsia="Calibri" w:hAnsi="Arial" w:cs="Arial"/>
            <w:bCs/>
            <w:lang w:bidi="ar-SA"/>
          </w:rPr>
          <w:t>2 147 3563</w:t>
        </w:r>
      </w:hyperlink>
      <w:r w:rsidRPr="0045784A">
        <w:rPr>
          <w:rFonts w:ascii="Arial" w:eastAsia="Calibri" w:hAnsi="Arial" w:cs="Arial"/>
          <w:bCs/>
          <w:lang w:bidi="ar-SA"/>
        </w:rPr>
        <w:t> </w:t>
      </w:r>
    </w:p>
    <w:p w14:paraId="774A67C3" w14:textId="77777777" w:rsidR="009E024F" w:rsidRDefault="009E024F" w:rsidP="007E2B6E">
      <w:pPr>
        <w:tabs>
          <w:tab w:val="left" w:pos="5522"/>
        </w:tabs>
        <w:spacing w:after="0" w:line="360" w:lineRule="auto"/>
        <w:jc w:val="both"/>
        <w:rPr>
          <w:rFonts w:ascii="Arial" w:eastAsia="Calibri" w:hAnsi="Arial" w:cs="Arial"/>
          <w:bCs/>
          <w:lang w:bidi="ar-SA"/>
        </w:rPr>
      </w:pPr>
    </w:p>
    <w:p w14:paraId="2BE17A17" w14:textId="451CB9E9" w:rsidR="0045784A" w:rsidRPr="0045784A" w:rsidRDefault="0045784A" w:rsidP="007E2B6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Website – located at </w:t>
      </w:r>
      <w:r w:rsidR="00956A7E" w:rsidRPr="0045784A">
        <w:rPr>
          <w:rFonts w:ascii="Arial" w:eastAsia="Calibri" w:hAnsi="Arial" w:cs="Arial"/>
          <w:bCs/>
          <w:lang w:bidi="ar-SA"/>
        </w:rPr>
        <w:t>https://www.</w:t>
      </w:r>
      <w:r w:rsidR="00956A7E" w:rsidRPr="00956A7E">
        <w:rPr>
          <w:rFonts w:ascii="Arial" w:eastAsia="Calibri" w:hAnsi="Arial" w:cs="Arial"/>
          <w:bCs/>
          <w:lang w:bidi="ar-SA"/>
        </w:rPr>
        <w:t>hellotherapy.co.za</w:t>
      </w:r>
    </w:p>
    <w:p w14:paraId="2BCA48EB" w14:textId="77777777" w:rsidR="009E024F" w:rsidRDefault="009E024F" w:rsidP="007E2B6E">
      <w:pPr>
        <w:tabs>
          <w:tab w:val="left" w:pos="5522"/>
        </w:tabs>
        <w:spacing w:after="0" w:line="360" w:lineRule="auto"/>
        <w:jc w:val="both"/>
        <w:rPr>
          <w:rFonts w:ascii="Arial" w:eastAsia="Calibri" w:hAnsi="Arial" w:cs="Arial"/>
          <w:bCs/>
          <w:lang w:bidi="ar-SA"/>
        </w:rPr>
      </w:pPr>
    </w:p>
    <w:p w14:paraId="041588EB" w14:textId="767E9869" w:rsidR="0045784A" w:rsidRPr="0045784A" w:rsidRDefault="0045784A" w:rsidP="007E2B6E">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Email address: </w:t>
      </w:r>
      <w:r w:rsidR="00956A7E">
        <w:rPr>
          <w:rFonts w:ascii="Arial" w:eastAsia="Calibri" w:hAnsi="Arial" w:cs="Arial"/>
          <w:bCs/>
          <w:lang w:bidi="ar-SA"/>
        </w:rPr>
        <w:t>hello@hellotherapy.co.za</w:t>
      </w:r>
      <w:r w:rsidR="00956A7E" w:rsidRPr="0045784A">
        <w:rPr>
          <w:rFonts w:ascii="Arial" w:eastAsia="Calibri" w:hAnsi="Arial" w:cs="Arial"/>
          <w:bCs/>
          <w:lang w:bidi="ar-SA"/>
        </w:rPr>
        <w:t xml:space="preserve"> </w:t>
      </w:r>
    </w:p>
    <w:p w14:paraId="222AAD69" w14:textId="77777777" w:rsidR="00E11A7C" w:rsidRDefault="00E11A7C" w:rsidP="00E11A7C">
      <w:pPr>
        <w:tabs>
          <w:tab w:val="left" w:pos="5522"/>
        </w:tabs>
        <w:spacing w:after="0" w:line="360" w:lineRule="auto"/>
        <w:rPr>
          <w:rFonts w:ascii="Arial" w:eastAsia="Calibri" w:hAnsi="Arial" w:cs="Arial"/>
          <w:b/>
          <w:lang w:bidi="ar-SA"/>
        </w:rPr>
      </w:pPr>
    </w:p>
    <w:p w14:paraId="5D71A6B9" w14:textId="4DAA87DB" w:rsidR="0045784A" w:rsidRPr="0045784A" w:rsidRDefault="0045784A" w:rsidP="00E11A7C">
      <w:pPr>
        <w:tabs>
          <w:tab w:val="left" w:pos="5522"/>
        </w:tabs>
        <w:spacing w:after="0" w:line="360" w:lineRule="auto"/>
        <w:rPr>
          <w:rFonts w:ascii="Arial" w:eastAsia="Calibri" w:hAnsi="Arial" w:cs="Arial"/>
          <w:b/>
          <w:lang w:bidi="ar-SA"/>
        </w:rPr>
      </w:pPr>
      <w:r w:rsidRPr="0045784A">
        <w:rPr>
          <w:rFonts w:ascii="Arial" w:eastAsia="Calibri" w:hAnsi="Arial" w:cs="Arial"/>
          <w:b/>
          <w:lang w:bidi="ar-SA"/>
        </w:rPr>
        <w:t>Lodging of Complaints </w:t>
      </w:r>
    </w:p>
    <w:p w14:paraId="5C9F5334" w14:textId="77777777" w:rsidR="00676ED0" w:rsidRDefault="0045784A" w:rsidP="003D7381">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 xml:space="preserve">We only process your Personal Information in compliance with this Privacy Policy and in accordance with the relevant data protection laws. If, however you wish to raise a complaint regarding the processing of your </w:t>
      </w:r>
    </w:p>
    <w:p w14:paraId="4AB57BB5" w14:textId="77777777" w:rsidR="00676ED0" w:rsidRDefault="00676ED0" w:rsidP="003D7381">
      <w:pPr>
        <w:tabs>
          <w:tab w:val="left" w:pos="5522"/>
        </w:tabs>
        <w:spacing w:after="0" w:line="360" w:lineRule="auto"/>
        <w:jc w:val="both"/>
        <w:rPr>
          <w:rFonts w:ascii="Arial" w:eastAsia="Calibri" w:hAnsi="Arial" w:cs="Arial"/>
          <w:bCs/>
          <w:lang w:bidi="ar-SA"/>
        </w:rPr>
      </w:pPr>
    </w:p>
    <w:p w14:paraId="5CFAD16C" w14:textId="6747DB50" w:rsidR="003D7381" w:rsidRPr="00C03187" w:rsidRDefault="0045784A" w:rsidP="003D7381">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 xml:space="preserve">Personal Information or are unsatisfied with how we have handled your Personal </w:t>
      </w:r>
      <w:proofErr w:type="gramStart"/>
      <w:r w:rsidR="00D505B3" w:rsidRPr="0045784A">
        <w:rPr>
          <w:rFonts w:ascii="Arial" w:eastAsia="Calibri" w:hAnsi="Arial" w:cs="Arial"/>
          <w:bCs/>
          <w:lang w:bidi="ar-SA"/>
        </w:rPr>
        <w:t>Information</w:t>
      </w:r>
      <w:r w:rsidR="003F466B">
        <w:rPr>
          <w:rFonts w:ascii="Arial" w:eastAsia="Calibri" w:hAnsi="Arial" w:cs="Arial"/>
          <w:bCs/>
          <w:lang w:bidi="ar-SA"/>
        </w:rPr>
        <w:t xml:space="preserve">, </w:t>
      </w:r>
      <w:r w:rsidRPr="0045784A">
        <w:rPr>
          <w:rFonts w:ascii="Arial" w:eastAsia="Calibri" w:hAnsi="Arial" w:cs="Arial"/>
          <w:bCs/>
          <w:lang w:bidi="ar-SA"/>
        </w:rPr>
        <w:t> </w:t>
      </w:r>
      <w:r w:rsidR="003D7381" w:rsidRPr="00C03187">
        <w:rPr>
          <w:rFonts w:ascii="Arial" w:eastAsia="Calibri" w:hAnsi="Arial" w:cs="Arial"/>
          <w:bCs/>
          <w:lang w:bidi="ar-SA"/>
        </w:rPr>
        <w:t>I</w:t>
      </w:r>
      <w:proofErr w:type="gramEnd"/>
      <w:r w:rsidR="003D7381" w:rsidRPr="00C03187">
        <w:rPr>
          <w:rFonts w:ascii="Arial" w:eastAsia="Calibri" w:hAnsi="Arial" w:cs="Arial"/>
          <w:bCs/>
          <w:lang w:bidi="ar-SA"/>
        </w:rPr>
        <w:t xml:space="preserve"> request that you first attempt to resolve any concerns with me directly. If you are not satisfied with this process or </w:t>
      </w:r>
      <w:proofErr w:type="gramStart"/>
      <w:r w:rsidR="003D7381" w:rsidRPr="00C03187">
        <w:rPr>
          <w:rFonts w:ascii="Arial" w:eastAsia="Calibri" w:hAnsi="Arial" w:cs="Arial"/>
          <w:bCs/>
          <w:lang w:bidi="ar-SA"/>
        </w:rPr>
        <w:t>you feel</w:t>
      </w:r>
      <w:proofErr w:type="gramEnd"/>
      <w:r w:rsidR="003D7381" w:rsidRPr="00C03187">
        <w:rPr>
          <w:rFonts w:ascii="Arial" w:eastAsia="Calibri" w:hAnsi="Arial" w:cs="Arial"/>
          <w:bCs/>
          <w:lang w:bidi="ar-SA"/>
        </w:rPr>
        <w:t xml:space="preserve"> that I have not given your concerns the appropriate and respectful consideration, you have the right to lodge a complaint with the Information Regulator (www. justice.gov.za/</w:t>
      </w:r>
      <w:proofErr w:type="spellStart"/>
      <w:r w:rsidR="003D7381" w:rsidRPr="00C03187">
        <w:rPr>
          <w:rFonts w:ascii="Arial" w:eastAsia="Calibri" w:hAnsi="Arial" w:cs="Arial"/>
          <w:bCs/>
          <w:lang w:bidi="ar-SA"/>
        </w:rPr>
        <w:t>inforeg</w:t>
      </w:r>
      <w:proofErr w:type="spellEnd"/>
      <w:r w:rsidR="003D7381" w:rsidRPr="00C03187">
        <w:rPr>
          <w:rFonts w:ascii="Arial" w:eastAsia="Calibri" w:hAnsi="Arial" w:cs="Arial"/>
          <w:bCs/>
          <w:lang w:bidi="ar-SA"/>
        </w:rPr>
        <w:t>/).</w:t>
      </w:r>
    </w:p>
    <w:p w14:paraId="6770912D" w14:textId="77777777" w:rsidR="00134457" w:rsidRDefault="00134457" w:rsidP="00160FF9">
      <w:pPr>
        <w:tabs>
          <w:tab w:val="left" w:pos="5522"/>
        </w:tabs>
        <w:spacing w:after="0" w:line="360" w:lineRule="auto"/>
        <w:jc w:val="both"/>
        <w:rPr>
          <w:rFonts w:ascii="Arial" w:eastAsia="Calibri" w:hAnsi="Arial" w:cs="Arial"/>
          <w:b/>
          <w:u w:val="single"/>
          <w:lang w:bidi="ar-SA"/>
        </w:rPr>
      </w:pPr>
    </w:p>
    <w:p w14:paraId="43736328" w14:textId="6BE26604" w:rsidR="0045784A" w:rsidRPr="0045784A" w:rsidRDefault="0045784A" w:rsidP="00160FF9">
      <w:pPr>
        <w:tabs>
          <w:tab w:val="left" w:pos="5522"/>
        </w:tabs>
        <w:spacing w:after="0" w:line="360" w:lineRule="auto"/>
        <w:jc w:val="both"/>
        <w:rPr>
          <w:rFonts w:ascii="Arial" w:eastAsia="Calibri" w:hAnsi="Arial" w:cs="Arial"/>
          <w:b/>
          <w:u w:val="single"/>
          <w:lang w:bidi="ar-SA"/>
        </w:rPr>
      </w:pPr>
      <w:r w:rsidRPr="0045784A">
        <w:rPr>
          <w:rFonts w:ascii="Arial" w:eastAsia="Calibri" w:hAnsi="Arial" w:cs="Arial"/>
          <w:b/>
          <w:u w:val="single"/>
          <w:lang w:bidi="ar-SA"/>
        </w:rPr>
        <w:t>Cookie Policy</w:t>
      </w:r>
    </w:p>
    <w:p w14:paraId="3CAFD5F7" w14:textId="7DF5CBCA" w:rsidR="0045784A" w:rsidRPr="0045784A" w:rsidRDefault="0045784A" w:rsidP="00160FF9">
      <w:pPr>
        <w:tabs>
          <w:tab w:val="left" w:pos="5522"/>
        </w:tabs>
        <w:spacing w:after="0" w:line="360" w:lineRule="auto"/>
        <w:rPr>
          <w:rFonts w:ascii="Arial" w:eastAsia="Calibri" w:hAnsi="Arial" w:cs="Arial"/>
          <w:b/>
          <w:lang w:bidi="ar-SA"/>
        </w:rPr>
      </w:pPr>
      <w:r w:rsidRPr="0045784A">
        <w:rPr>
          <w:rFonts w:ascii="Arial" w:eastAsia="Calibri" w:hAnsi="Arial" w:cs="Arial"/>
          <w:b/>
          <w:lang w:bidi="ar-SA"/>
        </w:rPr>
        <w:t>About this cookie policy</w:t>
      </w:r>
    </w:p>
    <w:p w14:paraId="40B035CE" w14:textId="77777777" w:rsidR="0045784A" w:rsidRDefault="0045784A" w:rsidP="00160FF9">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This Cookie Policy explains what cookies are and how we use them, the types of cookies we use i.e. the information we collect using cookies and how that information is used, and how to control the cookie preferences. For further information on how we use, store, and keep your personal data secure, see our Privacy Policy.</w:t>
      </w:r>
    </w:p>
    <w:p w14:paraId="53F5E068" w14:textId="77777777" w:rsidR="00160FF9" w:rsidRPr="0045784A" w:rsidRDefault="00160FF9" w:rsidP="00160FF9">
      <w:pPr>
        <w:tabs>
          <w:tab w:val="left" w:pos="5522"/>
        </w:tabs>
        <w:spacing w:after="0" w:line="360" w:lineRule="auto"/>
        <w:jc w:val="both"/>
        <w:rPr>
          <w:rFonts w:ascii="Arial" w:eastAsia="Calibri" w:hAnsi="Arial" w:cs="Arial"/>
          <w:bCs/>
          <w:lang w:bidi="ar-SA"/>
        </w:rPr>
      </w:pPr>
    </w:p>
    <w:p w14:paraId="430CE7D8" w14:textId="77777777" w:rsidR="0045784A" w:rsidRPr="0045784A" w:rsidRDefault="0045784A" w:rsidP="00160FF9">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You can at any time change or withdraw your consent from the Cookie Declaration on our website</w:t>
      </w:r>
      <w:r w:rsidRPr="0045784A">
        <w:rPr>
          <w:rFonts w:ascii="Arial" w:eastAsia="Calibri" w:hAnsi="Arial" w:cs="Arial"/>
          <w:bCs/>
          <w:lang w:bidi="ar-SA"/>
        </w:rPr>
        <w:br/>
        <w:t>Learn more about who we are, how you can contact us, and how we process personal data in our Privacy Policy.</w:t>
      </w:r>
    </w:p>
    <w:p w14:paraId="4B35F05A" w14:textId="77777777" w:rsidR="006E24C8" w:rsidRDefault="006E24C8" w:rsidP="006E24C8">
      <w:pPr>
        <w:tabs>
          <w:tab w:val="left" w:pos="5522"/>
        </w:tabs>
        <w:spacing w:after="0" w:line="360" w:lineRule="auto"/>
        <w:jc w:val="both"/>
        <w:rPr>
          <w:rFonts w:ascii="Arial" w:eastAsia="Calibri" w:hAnsi="Arial" w:cs="Arial"/>
          <w:bCs/>
          <w:lang w:bidi="ar-SA"/>
        </w:rPr>
      </w:pPr>
    </w:p>
    <w:p w14:paraId="6127124C" w14:textId="0E7575D4" w:rsidR="0045784A" w:rsidRPr="0045784A" w:rsidRDefault="0045784A" w:rsidP="006E24C8">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Your consent applies to the following domain: </w:t>
      </w:r>
      <w:r w:rsidR="006E24C8" w:rsidRPr="0045784A">
        <w:rPr>
          <w:rFonts w:ascii="Arial" w:eastAsia="Calibri" w:hAnsi="Arial" w:cs="Arial"/>
          <w:bCs/>
          <w:lang w:bidi="ar-SA"/>
        </w:rPr>
        <w:t>www.</w:t>
      </w:r>
      <w:r w:rsidR="006E24C8" w:rsidRPr="00956A7E">
        <w:rPr>
          <w:rFonts w:ascii="Arial" w:eastAsia="Calibri" w:hAnsi="Arial" w:cs="Arial"/>
          <w:bCs/>
          <w:lang w:bidi="ar-SA"/>
        </w:rPr>
        <w:t>hellotherapy.co.za</w:t>
      </w:r>
      <w:r w:rsidR="006E24C8" w:rsidRPr="0045784A">
        <w:rPr>
          <w:rFonts w:ascii="Arial" w:eastAsia="Calibri" w:hAnsi="Arial" w:cs="Arial"/>
          <w:bCs/>
          <w:lang w:bidi="ar-SA"/>
        </w:rPr>
        <w:t xml:space="preserve"> </w:t>
      </w:r>
      <w:hyperlink r:id="rId9" w:history="1"/>
    </w:p>
    <w:p w14:paraId="55712B1F" w14:textId="77777777" w:rsidR="00712AFC" w:rsidRDefault="00712AFC" w:rsidP="00712AFC">
      <w:pPr>
        <w:tabs>
          <w:tab w:val="left" w:pos="5522"/>
        </w:tabs>
        <w:spacing w:after="0" w:line="360" w:lineRule="auto"/>
        <w:rPr>
          <w:rFonts w:ascii="Arial" w:eastAsia="Calibri" w:hAnsi="Arial" w:cs="Arial"/>
          <w:b/>
          <w:lang w:bidi="ar-SA"/>
        </w:rPr>
      </w:pPr>
    </w:p>
    <w:p w14:paraId="32F5DCBB" w14:textId="2670EE42" w:rsidR="0045784A" w:rsidRPr="0045784A" w:rsidRDefault="0045784A" w:rsidP="00712AFC">
      <w:pPr>
        <w:tabs>
          <w:tab w:val="left" w:pos="5522"/>
        </w:tabs>
        <w:spacing w:after="0" w:line="360" w:lineRule="auto"/>
        <w:rPr>
          <w:rFonts w:ascii="Arial" w:eastAsia="Calibri" w:hAnsi="Arial" w:cs="Arial"/>
          <w:b/>
          <w:lang w:bidi="ar-SA"/>
        </w:rPr>
      </w:pPr>
      <w:r w:rsidRPr="0045784A">
        <w:rPr>
          <w:rFonts w:ascii="Arial" w:eastAsia="Calibri" w:hAnsi="Arial" w:cs="Arial"/>
          <w:b/>
          <w:lang w:bidi="ar-SA"/>
        </w:rPr>
        <w:t>How can I control the cookie preferences?</w:t>
      </w:r>
    </w:p>
    <w:p w14:paraId="1D21B3B9" w14:textId="77777777" w:rsidR="0045784A" w:rsidRDefault="0045784A" w:rsidP="00712AFC">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Should you decide to change your preferences later through your browsing session, </w:t>
      </w:r>
      <w:r w:rsidRPr="0045784A">
        <w:rPr>
          <w:rFonts w:ascii="Arial" w:eastAsia="Calibri" w:hAnsi="Arial" w:cs="Arial"/>
          <w:b/>
          <w:lang w:bidi="ar-SA"/>
        </w:rPr>
        <w:t>you can change the settings of your browser to block/delete the cookies</w:t>
      </w:r>
      <w:r w:rsidRPr="0045784A">
        <w:rPr>
          <w:rFonts w:ascii="Arial" w:eastAsia="Calibri" w:hAnsi="Arial" w:cs="Arial"/>
          <w:bCs/>
          <w:lang w:bidi="ar-SA"/>
        </w:rPr>
        <w:t>.</w:t>
      </w:r>
    </w:p>
    <w:p w14:paraId="49B3F9F2" w14:textId="77777777" w:rsidR="00712AFC" w:rsidRPr="0045784A" w:rsidRDefault="00712AFC" w:rsidP="00712AFC">
      <w:pPr>
        <w:tabs>
          <w:tab w:val="left" w:pos="5522"/>
        </w:tabs>
        <w:spacing w:after="0" w:line="360" w:lineRule="auto"/>
        <w:jc w:val="both"/>
        <w:rPr>
          <w:rFonts w:ascii="Arial" w:eastAsia="Calibri" w:hAnsi="Arial" w:cs="Arial"/>
          <w:bCs/>
          <w:lang w:bidi="ar-SA"/>
        </w:rPr>
      </w:pPr>
    </w:p>
    <w:p w14:paraId="30F8861E" w14:textId="77777777" w:rsidR="0045784A" w:rsidRPr="0045784A" w:rsidRDefault="0045784A" w:rsidP="00712AFC">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To find out more about how to manage and delete cookies, visit wikipedia.org. </w:t>
      </w:r>
      <w:hyperlink r:id="rId10" w:history="1">
        <w:r w:rsidRPr="0045784A">
          <w:rPr>
            <w:rFonts w:ascii="Arial" w:eastAsia="Calibri" w:hAnsi="Arial" w:cs="Arial"/>
            <w:bCs/>
            <w:lang w:bidi="ar-SA"/>
          </w:rPr>
          <w:t>www.allaboutcookies.org</w:t>
        </w:r>
      </w:hyperlink>
    </w:p>
    <w:p w14:paraId="75A0341E" w14:textId="77777777" w:rsidR="00712AFC" w:rsidRDefault="00712AFC" w:rsidP="00712AFC">
      <w:pPr>
        <w:tabs>
          <w:tab w:val="left" w:pos="5522"/>
        </w:tabs>
        <w:spacing w:after="0" w:line="360" w:lineRule="auto"/>
        <w:rPr>
          <w:rFonts w:ascii="Arial" w:eastAsia="Calibri" w:hAnsi="Arial" w:cs="Arial"/>
          <w:b/>
          <w:lang w:bidi="ar-SA"/>
        </w:rPr>
      </w:pPr>
    </w:p>
    <w:p w14:paraId="0126E43B" w14:textId="77777777" w:rsidR="00676ED0" w:rsidRDefault="00676ED0" w:rsidP="00712AFC">
      <w:pPr>
        <w:tabs>
          <w:tab w:val="left" w:pos="5522"/>
        </w:tabs>
        <w:spacing w:after="0" w:line="360" w:lineRule="auto"/>
        <w:rPr>
          <w:rFonts w:ascii="Arial" w:eastAsia="Calibri" w:hAnsi="Arial" w:cs="Arial"/>
          <w:b/>
          <w:lang w:bidi="ar-SA"/>
        </w:rPr>
      </w:pPr>
    </w:p>
    <w:p w14:paraId="5F1549F9" w14:textId="77777777" w:rsidR="00676ED0" w:rsidRDefault="00676ED0" w:rsidP="00712AFC">
      <w:pPr>
        <w:tabs>
          <w:tab w:val="left" w:pos="5522"/>
        </w:tabs>
        <w:spacing w:after="0" w:line="360" w:lineRule="auto"/>
        <w:rPr>
          <w:rFonts w:ascii="Arial" w:eastAsia="Calibri" w:hAnsi="Arial" w:cs="Arial"/>
          <w:b/>
          <w:lang w:bidi="ar-SA"/>
        </w:rPr>
      </w:pPr>
    </w:p>
    <w:p w14:paraId="493DF26F" w14:textId="4C0E63BE" w:rsidR="0045784A" w:rsidRPr="0045784A" w:rsidRDefault="0045784A" w:rsidP="00712AFC">
      <w:pPr>
        <w:tabs>
          <w:tab w:val="left" w:pos="5522"/>
        </w:tabs>
        <w:spacing w:after="0" w:line="360" w:lineRule="auto"/>
        <w:rPr>
          <w:rFonts w:ascii="Arial" w:eastAsia="Calibri" w:hAnsi="Arial" w:cs="Arial"/>
          <w:b/>
          <w:lang w:bidi="ar-SA"/>
        </w:rPr>
      </w:pPr>
      <w:r w:rsidRPr="0045784A">
        <w:rPr>
          <w:rFonts w:ascii="Arial" w:eastAsia="Calibri" w:hAnsi="Arial" w:cs="Arial"/>
          <w:b/>
          <w:lang w:bidi="ar-SA"/>
        </w:rPr>
        <w:t>What are cookies?</w:t>
      </w:r>
    </w:p>
    <w:p w14:paraId="688A5561" w14:textId="017159B5" w:rsidR="0045784A" w:rsidRPr="0045784A" w:rsidRDefault="0045784A" w:rsidP="00712AFC">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 xml:space="preserve">Cookies are small text files that are used to store small pieces of information. They are stored on your device when the website is loaded on your browser. These cookies help us make the website function properly, make it more secure, provide better user experience, and understand how the website performs and to </w:t>
      </w:r>
      <w:proofErr w:type="spellStart"/>
      <w:r w:rsidRPr="0045784A">
        <w:rPr>
          <w:rFonts w:ascii="Arial" w:eastAsia="Calibri" w:hAnsi="Arial" w:cs="Arial"/>
          <w:bCs/>
          <w:lang w:bidi="ar-SA"/>
        </w:rPr>
        <w:t>analy</w:t>
      </w:r>
      <w:r w:rsidR="00DD06BF">
        <w:rPr>
          <w:rFonts w:ascii="Arial" w:eastAsia="Calibri" w:hAnsi="Arial" w:cs="Arial"/>
          <w:bCs/>
          <w:lang w:bidi="ar-SA"/>
        </w:rPr>
        <w:t>s</w:t>
      </w:r>
      <w:r w:rsidRPr="0045784A">
        <w:rPr>
          <w:rFonts w:ascii="Arial" w:eastAsia="Calibri" w:hAnsi="Arial" w:cs="Arial"/>
          <w:bCs/>
          <w:lang w:bidi="ar-SA"/>
        </w:rPr>
        <w:t>e</w:t>
      </w:r>
      <w:proofErr w:type="spellEnd"/>
      <w:r w:rsidRPr="0045784A">
        <w:rPr>
          <w:rFonts w:ascii="Arial" w:eastAsia="Calibri" w:hAnsi="Arial" w:cs="Arial"/>
          <w:bCs/>
          <w:lang w:bidi="ar-SA"/>
        </w:rPr>
        <w:t xml:space="preserve"> what works and where it needs improvement.</w:t>
      </w:r>
    </w:p>
    <w:p w14:paraId="25F02A55" w14:textId="20A2B9FF" w:rsidR="0045784A" w:rsidRPr="0045784A" w:rsidRDefault="0045784A" w:rsidP="007868A5">
      <w:pPr>
        <w:shd w:val="clear" w:color="auto" w:fill="FFFFFF"/>
        <w:spacing w:before="100" w:beforeAutospacing="1" w:after="100" w:afterAutospacing="1" w:line="240" w:lineRule="auto"/>
        <w:rPr>
          <w:rFonts w:ascii="Arial" w:eastAsia="Calibri" w:hAnsi="Arial" w:cs="Arial"/>
          <w:b/>
          <w:lang w:bidi="ar-SA"/>
        </w:rPr>
      </w:pPr>
      <w:r w:rsidRPr="0045784A">
        <w:rPr>
          <w:rFonts w:ascii="Arial" w:eastAsia="Calibri" w:hAnsi="Arial" w:cs="Arial"/>
          <w:b/>
          <w:lang w:bidi="ar-SA"/>
        </w:rPr>
        <w:t>How do we use cookies?</w:t>
      </w:r>
    </w:p>
    <w:p w14:paraId="2E02FFC0" w14:textId="4820422C" w:rsidR="0045784A" w:rsidRDefault="0045784A" w:rsidP="00DD06BF">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 xml:space="preserve">Like most of the online services, our website uses </w:t>
      </w:r>
      <w:proofErr w:type="gramStart"/>
      <w:r w:rsidRPr="0045784A">
        <w:rPr>
          <w:rFonts w:ascii="Arial" w:eastAsia="Calibri" w:hAnsi="Arial" w:cs="Arial"/>
          <w:bCs/>
          <w:lang w:bidi="ar-SA"/>
        </w:rPr>
        <w:t>first-party</w:t>
      </w:r>
      <w:proofErr w:type="gramEnd"/>
      <w:r w:rsidRPr="0045784A">
        <w:rPr>
          <w:rFonts w:ascii="Arial" w:eastAsia="Calibri" w:hAnsi="Arial" w:cs="Arial"/>
          <w:bCs/>
          <w:lang w:bidi="ar-SA"/>
        </w:rPr>
        <w:t xml:space="preserve"> and third-party cookies for several purposes. First-party cookies are mostly necessary for the website to function the right way, and they do not collect any of your personally identifiable data.</w:t>
      </w:r>
    </w:p>
    <w:p w14:paraId="0330D3B7" w14:textId="77777777" w:rsidR="00DD06BF" w:rsidRPr="0045784A" w:rsidRDefault="00DD06BF" w:rsidP="00DD06BF">
      <w:pPr>
        <w:tabs>
          <w:tab w:val="left" w:pos="5522"/>
        </w:tabs>
        <w:spacing w:after="0" w:line="360" w:lineRule="auto"/>
        <w:jc w:val="both"/>
        <w:rPr>
          <w:rFonts w:ascii="Arial" w:eastAsia="Calibri" w:hAnsi="Arial" w:cs="Arial"/>
          <w:bCs/>
          <w:lang w:bidi="ar-SA"/>
        </w:rPr>
      </w:pPr>
    </w:p>
    <w:p w14:paraId="441A3613" w14:textId="77777777" w:rsidR="0045784A" w:rsidRPr="0045784A" w:rsidRDefault="0045784A" w:rsidP="00DD06BF">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The third-party cookies used on our website are mainly for understanding how the website performs, how you interact with our website, keeping our services secure, providing advertisements that are relevant to you, and all in all providing you with a better and improved user experience and help speed up your future interactions with our website.</w:t>
      </w:r>
    </w:p>
    <w:p w14:paraId="45737420" w14:textId="77777777" w:rsidR="001900AD" w:rsidRDefault="001900AD" w:rsidP="001900AD">
      <w:pPr>
        <w:tabs>
          <w:tab w:val="left" w:pos="5522"/>
        </w:tabs>
        <w:spacing w:after="0" w:line="360" w:lineRule="auto"/>
        <w:rPr>
          <w:rFonts w:ascii="Arial" w:eastAsia="Calibri" w:hAnsi="Arial" w:cs="Arial"/>
          <w:b/>
          <w:lang w:bidi="ar-SA"/>
        </w:rPr>
      </w:pPr>
    </w:p>
    <w:p w14:paraId="3C996220" w14:textId="50577013" w:rsidR="0045784A" w:rsidRPr="0045784A" w:rsidRDefault="0045784A" w:rsidP="001900AD">
      <w:pPr>
        <w:tabs>
          <w:tab w:val="left" w:pos="5522"/>
        </w:tabs>
        <w:spacing w:after="0" w:line="360" w:lineRule="auto"/>
        <w:rPr>
          <w:rFonts w:ascii="Poppins" w:hAnsi="Poppins" w:cs="Poppins"/>
          <w:color w:val="636363"/>
          <w:sz w:val="27"/>
          <w:szCs w:val="27"/>
          <w:lang w:val="en-ZA" w:eastAsia="en-ZA" w:bidi="ar-SA"/>
        </w:rPr>
      </w:pPr>
      <w:r w:rsidRPr="0045784A">
        <w:rPr>
          <w:rFonts w:ascii="Arial" w:eastAsia="Calibri" w:hAnsi="Arial" w:cs="Arial"/>
          <w:b/>
          <w:lang w:bidi="ar-SA"/>
        </w:rPr>
        <w:t>What types of cookies do we use?</w:t>
      </w:r>
    </w:p>
    <w:p w14:paraId="63563CB1" w14:textId="19FD09A3" w:rsidR="0045784A" w:rsidRPr="0045784A" w:rsidRDefault="0045784A" w:rsidP="001900AD">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Essential: Some cookies are essential for you to be able to experience the full functionality of our site. They allow us to maintain user sessions and prevent any security threats. They do not collect or store any personal information.</w:t>
      </w:r>
    </w:p>
    <w:p w14:paraId="7E632EAF" w14:textId="77777777" w:rsidR="0045784A" w:rsidRPr="0045784A" w:rsidRDefault="0045784A" w:rsidP="001900AD">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 xml:space="preserve">Statistics: These cookies store information like the number of visitors to the website, the number of unique visitors, which pages of the website have been visited, the source of the visit, etc. This data helps us understand and </w:t>
      </w:r>
      <w:proofErr w:type="spellStart"/>
      <w:r w:rsidRPr="0045784A">
        <w:rPr>
          <w:rFonts w:ascii="Arial" w:eastAsia="Calibri" w:hAnsi="Arial" w:cs="Arial"/>
          <w:bCs/>
          <w:lang w:bidi="ar-SA"/>
        </w:rPr>
        <w:t>analyze</w:t>
      </w:r>
      <w:proofErr w:type="spellEnd"/>
      <w:r w:rsidRPr="0045784A">
        <w:rPr>
          <w:rFonts w:ascii="Arial" w:eastAsia="Calibri" w:hAnsi="Arial" w:cs="Arial"/>
          <w:bCs/>
          <w:lang w:bidi="ar-SA"/>
        </w:rPr>
        <w:t xml:space="preserve"> how well the website performs and where it needs improvement.</w:t>
      </w:r>
    </w:p>
    <w:p w14:paraId="117ED96D" w14:textId="77777777" w:rsidR="0045784A" w:rsidRPr="0045784A" w:rsidRDefault="0045784A" w:rsidP="004356C8">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Functional: These are the cookies that help certain non-essential functionalities on our website. These functionalities include embedding content like videos or sharing content of the website on social media platforms.</w:t>
      </w:r>
    </w:p>
    <w:p w14:paraId="4A67DF32" w14:textId="0B6B55D7" w:rsidR="00134457" w:rsidRDefault="0045784A" w:rsidP="00134457">
      <w:pPr>
        <w:tabs>
          <w:tab w:val="left" w:pos="5522"/>
        </w:tabs>
        <w:spacing w:after="0" w:line="360" w:lineRule="auto"/>
        <w:jc w:val="both"/>
        <w:rPr>
          <w:rFonts w:ascii="Arial" w:eastAsia="Calibri" w:hAnsi="Arial" w:cs="Arial"/>
          <w:bCs/>
          <w:lang w:bidi="ar-SA"/>
        </w:rPr>
      </w:pPr>
      <w:r w:rsidRPr="0045784A">
        <w:rPr>
          <w:rFonts w:ascii="Arial" w:eastAsia="Calibri" w:hAnsi="Arial" w:cs="Arial"/>
          <w:bCs/>
          <w:lang w:bidi="ar-SA"/>
        </w:rPr>
        <w:t>Preferences: These cookies help us store your settings and browsing preferences like language preferences so that you have a better and efficient experience on future visits to the website.</w:t>
      </w:r>
    </w:p>
    <w:p w14:paraId="6FEFE3D2" w14:textId="77777777" w:rsidR="00134457" w:rsidRDefault="00134457" w:rsidP="00134457">
      <w:pPr>
        <w:tabs>
          <w:tab w:val="left" w:pos="5522"/>
        </w:tabs>
        <w:spacing w:after="0" w:line="360" w:lineRule="auto"/>
        <w:jc w:val="both"/>
        <w:rPr>
          <w:rFonts w:ascii="Arial" w:eastAsia="Calibri" w:hAnsi="Arial" w:cs="Arial"/>
          <w:bCs/>
          <w:lang w:bidi="ar-SA"/>
        </w:rPr>
      </w:pPr>
    </w:p>
    <w:p w14:paraId="6BB4ACCC" w14:textId="77777777" w:rsidR="00134457" w:rsidRPr="00DE0671" w:rsidRDefault="00134457" w:rsidP="00134457">
      <w:pPr>
        <w:tabs>
          <w:tab w:val="left" w:pos="5522"/>
        </w:tabs>
        <w:spacing w:after="0" w:line="360" w:lineRule="auto"/>
        <w:jc w:val="both"/>
        <w:rPr>
          <w:rFonts w:ascii="Arial" w:eastAsia="Calibri" w:hAnsi="Arial" w:cs="Arial"/>
          <w:bCs/>
          <w:lang w:bidi="ar-SA"/>
        </w:rPr>
      </w:pPr>
    </w:p>
    <w:sectPr w:rsidR="00134457" w:rsidRPr="00DE0671" w:rsidSect="00134457">
      <w:headerReference w:type="default" r:id="rId11"/>
      <w:footerReference w:type="default" r:id="rId12"/>
      <w:headerReference w:type="first" r:id="rId13"/>
      <w:footerReference w:type="first" r:id="rId14"/>
      <w:type w:val="continuous"/>
      <w:pgSz w:w="11909" w:h="16834" w:code="9"/>
      <w:pgMar w:top="3168" w:right="852" w:bottom="1440" w:left="720" w:header="42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61FA7" w14:textId="77777777" w:rsidR="007326EF" w:rsidRDefault="007326EF">
      <w:r>
        <w:separator/>
      </w:r>
    </w:p>
  </w:endnote>
  <w:endnote w:type="continuationSeparator" w:id="0">
    <w:p w14:paraId="3D0092D8" w14:textId="77777777" w:rsidR="007326EF" w:rsidRDefault="00732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oppins">
    <w:charset w:val="00"/>
    <w:family w:val="auto"/>
    <w:pitch w:val="variable"/>
    <w:sig w:usb0="00008007" w:usb1="00000000" w:usb2="00000000" w:usb3="00000000" w:csb0="00000093" w:csb1="00000000"/>
  </w:font>
  <w:font w:name="Titillium">
    <w:altName w:val="Arial"/>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5F7F3" w14:textId="77777777" w:rsidR="00496620" w:rsidRDefault="00496620" w:rsidP="002A352C">
    <w:pPr>
      <w:spacing w:line="276" w:lineRule="auto"/>
      <w:rPr>
        <w:rFonts w:ascii="Arial" w:hAnsi="Arial" w:cs="Arial"/>
        <w:b/>
        <w:color w:val="000000" w:themeColor="text1"/>
        <w:spacing w:val="60"/>
        <w:sz w:val="16"/>
        <w:szCs w:val="16"/>
        <w:lang w:val="it-IT"/>
      </w:rPr>
    </w:pPr>
  </w:p>
  <w:p w14:paraId="3AC4E1FA" w14:textId="77777777" w:rsidR="00496620" w:rsidRDefault="00496620" w:rsidP="002A352C">
    <w:pPr>
      <w:spacing w:line="276" w:lineRule="auto"/>
      <w:rPr>
        <w:rFonts w:ascii="Arial" w:hAnsi="Arial" w:cs="Arial"/>
        <w:b/>
        <w:bCs/>
        <w:sz w:val="18"/>
        <w:szCs w:val="18"/>
      </w:rPr>
    </w:pPr>
  </w:p>
  <w:p w14:paraId="501BF3CB" w14:textId="77777777" w:rsidR="00496620" w:rsidRDefault="00496620" w:rsidP="002A352C">
    <w:pPr>
      <w:spacing w:line="276" w:lineRule="auto"/>
      <w:rPr>
        <w:rFonts w:ascii="Arial" w:hAnsi="Arial" w:cs="Arial"/>
        <w:b/>
        <w:bCs/>
        <w:sz w:val="18"/>
        <w:szCs w:val="18"/>
      </w:rPr>
    </w:pPr>
  </w:p>
  <w:p w14:paraId="60F056F3" w14:textId="77777777" w:rsidR="00EB563C" w:rsidRDefault="00EB563C" w:rsidP="002A352C">
    <w:pPr>
      <w:spacing w:line="276" w:lineRule="auto"/>
      <w:rPr>
        <w:rFonts w:ascii="Arial" w:hAnsi="Arial" w:cs="Arial"/>
        <w:b/>
        <w:bCs/>
        <w:sz w:val="18"/>
        <w:szCs w:val="18"/>
      </w:rPr>
    </w:pPr>
  </w:p>
  <w:p w14:paraId="03AABA47" w14:textId="77777777" w:rsidR="00EB563C" w:rsidRDefault="00EB563C" w:rsidP="002A352C">
    <w:pPr>
      <w:spacing w:line="276" w:lineRule="auto"/>
      <w:rPr>
        <w:rFonts w:ascii="Arial" w:hAnsi="Arial" w:cs="Arial"/>
        <w:b/>
        <w:bCs/>
        <w:sz w:val="18"/>
        <w:szCs w:val="18"/>
      </w:rPr>
    </w:pPr>
  </w:p>
  <w:p w14:paraId="2A4854E8" w14:textId="77777777" w:rsidR="00EB563C" w:rsidRDefault="00EB563C" w:rsidP="00EB563C">
    <w:pPr>
      <w:spacing w:after="0" w:line="276" w:lineRule="auto"/>
      <w:rPr>
        <w:rFonts w:ascii="Arial" w:hAnsi="Arial" w:cs="Arial"/>
        <w:b/>
        <w:bCs/>
        <w:sz w:val="18"/>
        <w:szCs w:val="18"/>
      </w:rPr>
    </w:pPr>
  </w:p>
  <w:p w14:paraId="49C36399" w14:textId="4E4438EA" w:rsidR="002A352C" w:rsidRPr="00496620" w:rsidRDefault="00496620" w:rsidP="00EB563C">
    <w:pPr>
      <w:spacing w:after="0" w:line="276" w:lineRule="auto"/>
      <w:rPr>
        <w:rFonts w:ascii="Arial" w:hAnsi="Arial" w:cs="Arial"/>
        <w:b/>
        <w:color w:val="FFFFFF" w:themeColor="background1"/>
        <w:sz w:val="16"/>
        <w:szCs w:val="16"/>
        <w:lang w:val="it-IT"/>
      </w:rPr>
    </w:pPr>
    <w:r w:rsidRPr="00496620">
      <w:rPr>
        <w:rFonts w:ascii="Arial" w:hAnsi="Arial" w:cs="Arial"/>
        <w:b/>
        <w:bCs/>
        <w:sz w:val="18"/>
        <w:szCs w:val="18"/>
      </w:rPr>
      <w:t xml:space="preserve">Page | </w:t>
    </w:r>
    <w:r w:rsidRPr="00496620">
      <w:rPr>
        <w:rFonts w:ascii="Arial" w:hAnsi="Arial" w:cs="Arial"/>
        <w:b/>
        <w:bCs/>
        <w:sz w:val="18"/>
        <w:szCs w:val="18"/>
      </w:rPr>
      <w:fldChar w:fldCharType="begin"/>
    </w:r>
    <w:r w:rsidRPr="00496620">
      <w:rPr>
        <w:rFonts w:ascii="Arial" w:hAnsi="Arial" w:cs="Arial"/>
        <w:b/>
        <w:bCs/>
        <w:sz w:val="18"/>
        <w:szCs w:val="18"/>
      </w:rPr>
      <w:instrText xml:space="preserve"> PAGE   \* MERGEFORMAT </w:instrText>
    </w:r>
    <w:r w:rsidRPr="00496620">
      <w:rPr>
        <w:rFonts w:ascii="Arial" w:hAnsi="Arial" w:cs="Arial"/>
        <w:b/>
        <w:bCs/>
        <w:sz w:val="18"/>
        <w:szCs w:val="18"/>
      </w:rPr>
      <w:fldChar w:fldCharType="separate"/>
    </w:r>
    <w:r w:rsidRPr="00496620">
      <w:rPr>
        <w:rFonts w:ascii="Arial" w:hAnsi="Arial" w:cs="Arial"/>
        <w:b/>
        <w:bCs/>
        <w:sz w:val="18"/>
        <w:szCs w:val="18"/>
      </w:rPr>
      <w:t>1</w:t>
    </w:r>
    <w:r w:rsidRPr="00496620">
      <w:rPr>
        <w:rFonts w:ascii="Arial" w:hAnsi="Arial" w:cs="Arial"/>
        <w:b/>
        <w:bCs/>
        <w:sz w:val="18"/>
        <w:szCs w:val="18"/>
      </w:rPr>
      <w:fldChar w:fldCharType="end"/>
    </w:r>
    <w:r w:rsidR="002413BD" w:rsidRPr="00496620">
      <w:rPr>
        <w:rFonts w:ascii="Arial" w:hAnsi="Arial" w:cs="Arial"/>
        <w:b/>
        <w:noProof/>
        <w:color w:val="FFFFFF" w:themeColor="background1"/>
        <w:sz w:val="16"/>
        <w:szCs w:val="16"/>
        <w:lang w:val="it-IT"/>
      </w:rPr>
      <w:drawing>
        <wp:anchor distT="0" distB="0" distL="114300" distR="114300" simplePos="0" relativeHeight="251656192" behindDoc="1" locked="0" layoutInCell="1" allowOverlap="1" wp14:anchorId="281F9711" wp14:editId="726FF8F6">
          <wp:simplePos x="0" y="0"/>
          <wp:positionH relativeFrom="page">
            <wp:align>right</wp:align>
          </wp:positionH>
          <wp:positionV relativeFrom="paragraph">
            <wp:posOffset>-1316990</wp:posOffset>
          </wp:positionV>
          <wp:extent cx="7684175" cy="1894840"/>
          <wp:effectExtent l="0" t="0" r="0" b="0"/>
          <wp:wrapNone/>
          <wp:docPr id="192504134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31160" name="Picture 1" descr="A close-up of a docum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84175" cy="1894840"/>
                  </a:xfrm>
                  <a:prstGeom prst="rect">
                    <a:avLst/>
                  </a:prstGeom>
                </pic:spPr>
              </pic:pic>
            </a:graphicData>
          </a:graphic>
          <wp14:sizeRelH relativeFrom="page">
            <wp14:pctWidth>0</wp14:pctWidth>
          </wp14:sizeRelH>
          <wp14:sizeRelV relativeFrom="page">
            <wp14:pctHeight>0</wp14:pctHeight>
          </wp14:sizeRelV>
        </wp:anchor>
      </w:drawing>
    </w:r>
  </w:p>
  <w:p w14:paraId="67D0BB7F" w14:textId="78A79C43" w:rsidR="007F28EA" w:rsidRPr="00804D12" w:rsidRDefault="007F28EA" w:rsidP="00804D12">
    <w:pPr>
      <w:ind w:left="7513"/>
      <w:rPr>
        <w:rFonts w:ascii="Arial" w:hAnsi="Arial" w:cs="Arial"/>
        <w:b/>
        <w:bCs/>
      </w:rPr>
    </w:pPr>
  </w:p>
  <w:p w14:paraId="324C4B48" w14:textId="77777777" w:rsidR="00F716B3" w:rsidRDefault="00F716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44BB0" w14:textId="45863793" w:rsidR="00E0662C" w:rsidRDefault="00264C7B" w:rsidP="00264C7B">
    <w:pPr>
      <w:pStyle w:val="Footer"/>
      <w:tabs>
        <w:tab w:val="clear" w:pos="4680"/>
        <w:tab w:val="clear" w:pos="9360"/>
        <w:tab w:val="left" w:pos="9225"/>
      </w:tabs>
    </w:pPr>
    <w:r w:rsidRPr="00FA038F">
      <w:rPr>
        <w:rFonts w:ascii="Arial" w:hAnsi="Arial" w:cs="Arial"/>
        <w:color w:val="000000" w:themeColor="text1"/>
        <w:spacing w:val="60"/>
      </w:rPr>
      <w:t>Page</w:t>
    </w:r>
    <w:r w:rsidRPr="00FA038F">
      <w:rPr>
        <w:rFonts w:ascii="Arial" w:hAnsi="Arial" w:cs="Arial"/>
        <w:color w:val="000000" w:themeColor="text1"/>
      </w:rPr>
      <w:t xml:space="preserve"> | </w:t>
    </w:r>
    <w:r w:rsidRPr="00FA038F">
      <w:rPr>
        <w:rFonts w:ascii="Arial" w:hAnsi="Arial" w:cs="Arial"/>
        <w:color w:val="000000" w:themeColor="text1"/>
      </w:rPr>
      <w:fldChar w:fldCharType="begin"/>
    </w:r>
    <w:r w:rsidRPr="00FA038F">
      <w:rPr>
        <w:rFonts w:ascii="Arial" w:hAnsi="Arial" w:cs="Arial"/>
        <w:color w:val="000000" w:themeColor="text1"/>
      </w:rPr>
      <w:instrText xml:space="preserve"> PAGE   \* MERGEFORMAT </w:instrText>
    </w:r>
    <w:r w:rsidRPr="00FA038F">
      <w:rPr>
        <w:rFonts w:ascii="Arial" w:hAnsi="Arial" w:cs="Arial"/>
        <w:color w:val="000000" w:themeColor="text1"/>
      </w:rPr>
      <w:fldChar w:fldCharType="separate"/>
    </w:r>
    <w:r w:rsidRPr="00FA038F">
      <w:rPr>
        <w:rFonts w:ascii="Arial" w:hAnsi="Arial" w:cs="Arial"/>
        <w:b/>
        <w:bCs/>
        <w:noProof/>
        <w:color w:val="000000" w:themeColor="text1"/>
      </w:rPr>
      <w:t>1</w:t>
    </w:r>
    <w:r w:rsidRPr="00FA038F">
      <w:rPr>
        <w:rFonts w:ascii="Arial" w:hAnsi="Arial" w:cs="Arial"/>
        <w:b/>
        <w:bCs/>
        <w:noProof/>
        <w:color w:val="000000" w:themeColor="text1"/>
      </w:rPr>
      <w:fldChar w:fldCharType="end"/>
    </w:r>
    <w:r w:rsidR="00AC4BA8">
      <w:rPr>
        <w:rFonts w:ascii="Titillium" w:hAnsi="Titillium"/>
        <w:b/>
        <w:noProof/>
        <w:color w:val="FFFFFF" w:themeColor="background1"/>
        <w:sz w:val="16"/>
        <w:szCs w:val="16"/>
        <w:lang w:val="it-IT"/>
      </w:rPr>
      <w:drawing>
        <wp:anchor distT="0" distB="0" distL="114300" distR="114300" simplePos="0" relativeHeight="251663360" behindDoc="1" locked="0" layoutInCell="1" allowOverlap="1" wp14:anchorId="0C7B28C3" wp14:editId="34556C8A">
          <wp:simplePos x="0" y="0"/>
          <wp:positionH relativeFrom="page">
            <wp:align>left</wp:align>
          </wp:positionH>
          <wp:positionV relativeFrom="paragraph">
            <wp:posOffset>-1743709</wp:posOffset>
          </wp:positionV>
          <wp:extent cx="7684175" cy="1894840"/>
          <wp:effectExtent l="0" t="0" r="0" b="0"/>
          <wp:wrapNone/>
          <wp:docPr id="1514291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88204" name="Picture 457088204"/>
                  <pic:cNvPicPr/>
                </pic:nvPicPr>
                <pic:blipFill>
                  <a:blip r:embed="rId1">
                    <a:extLst>
                      <a:ext uri="{28A0092B-C50C-407E-A947-70E740481C1C}">
                        <a14:useLocalDpi xmlns:a14="http://schemas.microsoft.com/office/drawing/2010/main" val="0"/>
                      </a:ext>
                    </a:extLst>
                  </a:blip>
                  <a:stretch>
                    <a:fillRect/>
                  </a:stretch>
                </pic:blipFill>
                <pic:spPr>
                  <a:xfrm>
                    <a:off x="0" y="0"/>
                    <a:ext cx="7684175" cy="1894840"/>
                  </a:xfrm>
                  <a:prstGeom prst="rect">
                    <a:avLst/>
                  </a:prstGeom>
                </pic:spPr>
              </pic:pic>
            </a:graphicData>
          </a:graphic>
          <wp14:sizeRelH relativeFrom="page">
            <wp14:pctWidth>0</wp14:pctWidth>
          </wp14:sizeRelH>
          <wp14:sizeRelV relativeFrom="page">
            <wp14:pctHeight>0</wp14:pctHeight>
          </wp14:sizeRelV>
        </wp:anchor>
      </w:drawing>
    </w:r>
    <w:r w:rsidR="0033684C">
      <w:rPr>
        <w:b/>
        <w:bCs/>
        <w:noProof/>
      </w:rPr>
      <w:t xml:space="preserve">                                                                                                                           </w:t>
    </w:r>
    <w:r>
      <w:rPr>
        <w:b/>
        <w:bCs/>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80B79" w14:textId="77777777" w:rsidR="007326EF" w:rsidRDefault="007326EF">
      <w:r>
        <w:separator/>
      </w:r>
    </w:p>
  </w:footnote>
  <w:footnote w:type="continuationSeparator" w:id="0">
    <w:p w14:paraId="0850E3FF" w14:textId="77777777" w:rsidR="007326EF" w:rsidRDefault="00732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3D30" w14:textId="590DCD62" w:rsidR="00787F40" w:rsidRDefault="00787F40">
    <w:pPr>
      <w:pStyle w:val="Header"/>
    </w:pPr>
    <w:r>
      <w:rPr>
        <w:noProof/>
      </w:rPr>
      <w:drawing>
        <wp:anchor distT="0" distB="0" distL="114300" distR="114300" simplePos="0" relativeHeight="251660288" behindDoc="1" locked="0" layoutInCell="1" allowOverlap="1" wp14:anchorId="018D0A9D" wp14:editId="36AE0F4F">
          <wp:simplePos x="0" y="0"/>
          <wp:positionH relativeFrom="page">
            <wp:align>left</wp:align>
          </wp:positionH>
          <wp:positionV relativeFrom="paragraph">
            <wp:posOffset>-457200</wp:posOffset>
          </wp:positionV>
          <wp:extent cx="7558127" cy="3524250"/>
          <wp:effectExtent l="0" t="0" r="5080" b="0"/>
          <wp:wrapNone/>
          <wp:docPr id="1470580459" name="Picture 1" descr="A logo for a therap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80407" name="Picture 1" descr="A logo for a therapis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127" cy="35242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435C" w14:textId="4C6C643D" w:rsidR="00014DF3" w:rsidRPr="000E76A1" w:rsidRDefault="00E47DFE" w:rsidP="00014DF3">
    <w:pPr>
      <w:tabs>
        <w:tab w:val="left" w:pos="5522"/>
      </w:tabs>
      <w:spacing w:after="0" w:line="360" w:lineRule="auto"/>
      <w:jc w:val="center"/>
      <w:rPr>
        <w:rFonts w:ascii="Arial" w:eastAsia="Calibri" w:hAnsi="Arial" w:cs="Arial"/>
        <w:b/>
        <w:lang w:bidi="ar-SA"/>
      </w:rPr>
    </w:pPr>
    <w:r>
      <w:rPr>
        <w:rFonts w:ascii="Arial" w:eastAsia="Calibri" w:hAnsi="Arial" w:cs="Arial"/>
        <w:b/>
        <w:lang w:bidi="ar-SA"/>
      </w:rPr>
      <w:t>Privacy and Cookie Policy</w:t>
    </w:r>
  </w:p>
  <w:p w14:paraId="24F81AF0" w14:textId="5124BDB9" w:rsidR="00A005A8" w:rsidRDefault="00787F40" w:rsidP="00A005A8">
    <w:pPr>
      <w:pStyle w:val="Subject"/>
      <w:ind w:right="267"/>
      <w:jc w:val="center"/>
      <w:rPr>
        <w:rFonts w:cs="Arial"/>
        <w:sz w:val="22"/>
        <w:szCs w:val="22"/>
      </w:rPr>
    </w:pPr>
    <w:r>
      <w:rPr>
        <w:noProof/>
      </w:rPr>
      <w:drawing>
        <wp:anchor distT="0" distB="0" distL="114300" distR="114300" simplePos="0" relativeHeight="251654144" behindDoc="1" locked="0" layoutInCell="1" allowOverlap="1" wp14:anchorId="73103918" wp14:editId="5109AC3C">
          <wp:simplePos x="0" y="0"/>
          <wp:positionH relativeFrom="page">
            <wp:align>left</wp:align>
          </wp:positionH>
          <wp:positionV relativeFrom="paragraph">
            <wp:posOffset>-457200</wp:posOffset>
          </wp:positionV>
          <wp:extent cx="7558127" cy="3524250"/>
          <wp:effectExtent l="0" t="0" r="5080" b="0"/>
          <wp:wrapNone/>
          <wp:docPr id="32898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22329" name="Picture 1300022329"/>
                  <pic:cNvPicPr/>
                </pic:nvPicPr>
                <pic:blipFill>
                  <a:blip r:embed="rId1">
                    <a:extLst>
                      <a:ext uri="{28A0092B-C50C-407E-A947-70E740481C1C}">
                        <a14:useLocalDpi xmlns:a14="http://schemas.microsoft.com/office/drawing/2010/main" val="0"/>
                      </a:ext>
                    </a:extLst>
                  </a:blip>
                  <a:stretch>
                    <a:fillRect/>
                  </a:stretch>
                </pic:blipFill>
                <pic:spPr>
                  <a:xfrm>
                    <a:off x="0" y="0"/>
                    <a:ext cx="7567725" cy="3528726"/>
                  </a:xfrm>
                  <a:prstGeom prst="rect">
                    <a:avLst/>
                  </a:prstGeom>
                </pic:spPr>
              </pic:pic>
            </a:graphicData>
          </a:graphic>
          <wp14:sizeRelH relativeFrom="page">
            <wp14:pctWidth>0</wp14:pctWidth>
          </wp14:sizeRelH>
          <wp14:sizeRelV relativeFrom="page">
            <wp14:pctHeight>0</wp14:pctHeight>
          </wp14:sizeRelV>
        </wp:anchor>
      </w:drawing>
    </w:r>
  </w:p>
  <w:p w14:paraId="0B95D43A" w14:textId="77777777" w:rsidR="00A005A8" w:rsidRPr="006755DE" w:rsidRDefault="00A005A8" w:rsidP="00A005A8">
    <w:pPr>
      <w:pStyle w:val="Subject"/>
      <w:ind w:right="267"/>
      <w:jc w:val="center"/>
      <w:rPr>
        <w:rFonts w:cs="Arial"/>
        <w:sz w:val="22"/>
        <w:szCs w:val="22"/>
      </w:rPr>
    </w:pPr>
  </w:p>
  <w:p w14:paraId="5729A9EF" w14:textId="5D2E2F78" w:rsidR="007F28EA" w:rsidRDefault="007F28EA" w:rsidP="00A005A8">
    <w:pPr>
      <w:pStyle w:val="Header"/>
      <w:tabs>
        <w:tab w:val="clear" w:pos="4320"/>
        <w:tab w:val="clear" w:pos="8640"/>
        <w:tab w:val="center" w:pos="516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1683"/>
    <w:multiLevelType w:val="hybridMultilevel"/>
    <w:tmpl w:val="68A620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A15808"/>
    <w:multiLevelType w:val="multilevel"/>
    <w:tmpl w:val="0392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555DB"/>
    <w:multiLevelType w:val="hybridMultilevel"/>
    <w:tmpl w:val="EE5AA74C"/>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E562FB3"/>
    <w:multiLevelType w:val="multilevel"/>
    <w:tmpl w:val="10DADF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777B2"/>
    <w:multiLevelType w:val="multilevel"/>
    <w:tmpl w:val="53C8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C3CA7"/>
    <w:multiLevelType w:val="multilevel"/>
    <w:tmpl w:val="04CC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00333"/>
    <w:multiLevelType w:val="hybridMultilevel"/>
    <w:tmpl w:val="B32AE1B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82F1892"/>
    <w:multiLevelType w:val="multilevel"/>
    <w:tmpl w:val="67FCC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70928"/>
    <w:multiLevelType w:val="hybridMultilevel"/>
    <w:tmpl w:val="095677D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49825062"/>
    <w:multiLevelType w:val="hybridMultilevel"/>
    <w:tmpl w:val="F03E1A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5AEB4377"/>
    <w:multiLevelType w:val="hybridMultilevel"/>
    <w:tmpl w:val="A9DE1ECC"/>
    <w:lvl w:ilvl="0" w:tplc="A6CC8BC6">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5AF77F06"/>
    <w:multiLevelType w:val="multilevel"/>
    <w:tmpl w:val="52C6EAF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4732E0"/>
    <w:multiLevelType w:val="hybridMultilevel"/>
    <w:tmpl w:val="13DC262E"/>
    <w:lvl w:ilvl="0" w:tplc="FFFFFFFF">
      <w:start w:val="1"/>
      <w:numFmt w:val="bullet"/>
      <w:lvlText w:val="•"/>
      <w:lvlJc w:val="left"/>
      <w:pPr>
        <w:ind w:left="1440" w:hanging="360"/>
      </w:p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15:restartNumberingAfterBreak="0">
    <w:nsid w:val="696E6CCB"/>
    <w:multiLevelType w:val="hybridMultilevel"/>
    <w:tmpl w:val="68A6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C96AFB"/>
    <w:multiLevelType w:val="hybridMultilevel"/>
    <w:tmpl w:val="418AC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8916973">
    <w:abstractNumId w:val="6"/>
  </w:num>
  <w:num w:numId="2" w16cid:durableId="343244082">
    <w:abstractNumId w:val="8"/>
  </w:num>
  <w:num w:numId="3" w16cid:durableId="909078971">
    <w:abstractNumId w:val="12"/>
  </w:num>
  <w:num w:numId="4" w16cid:durableId="1286430546">
    <w:abstractNumId w:val="2"/>
  </w:num>
  <w:num w:numId="5" w16cid:durableId="118497392">
    <w:abstractNumId w:val="13"/>
  </w:num>
  <w:num w:numId="6" w16cid:durableId="750346654">
    <w:abstractNumId w:val="14"/>
  </w:num>
  <w:num w:numId="7" w16cid:durableId="1396053251">
    <w:abstractNumId w:val="0"/>
  </w:num>
  <w:num w:numId="8" w16cid:durableId="886524987">
    <w:abstractNumId w:val="1"/>
  </w:num>
  <w:num w:numId="9" w16cid:durableId="1423065423">
    <w:abstractNumId w:val="11"/>
  </w:num>
  <w:num w:numId="10" w16cid:durableId="320543498">
    <w:abstractNumId w:val="3"/>
  </w:num>
  <w:num w:numId="11" w16cid:durableId="1634214161">
    <w:abstractNumId w:val="7"/>
  </w:num>
  <w:num w:numId="12" w16cid:durableId="180094883">
    <w:abstractNumId w:val="4"/>
  </w:num>
  <w:num w:numId="13" w16cid:durableId="174538475">
    <w:abstractNumId w:val="5"/>
  </w:num>
  <w:num w:numId="14" w16cid:durableId="1624076263">
    <w:abstractNumId w:val="9"/>
  </w:num>
  <w:num w:numId="15" w16cid:durableId="213486156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8DB"/>
    <w:rsid w:val="00001A77"/>
    <w:rsid w:val="00002AC8"/>
    <w:rsid w:val="0000596E"/>
    <w:rsid w:val="0000620E"/>
    <w:rsid w:val="000108D8"/>
    <w:rsid w:val="0001452B"/>
    <w:rsid w:val="000146FF"/>
    <w:rsid w:val="00014DF3"/>
    <w:rsid w:val="000161B5"/>
    <w:rsid w:val="0002044E"/>
    <w:rsid w:val="00027280"/>
    <w:rsid w:val="0003024D"/>
    <w:rsid w:val="000310C5"/>
    <w:rsid w:val="0003129E"/>
    <w:rsid w:val="000315AD"/>
    <w:rsid w:val="000317FA"/>
    <w:rsid w:val="00031D1A"/>
    <w:rsid w:val="00032B39"/>
    <w:rsid w:val="00034A44"/>
    <w:rsid w:val="0003669D"/>
    <w:rsid w:val="000370B3"/>
    <w:rsid w:val="00040E63"/>
    <w:rsid w:val="0004141F"/>
    <w:rsid w:val="00043C26"/>
    <w:rsid w:val="00046889"/>
    <w:rsid w:val="000517FA"/>
    <w:rsid w:val="00052D39"/>
    <w:rsid w:val="00054AE5"/>
    <w:rsid w:val="00056ED8"/>
    <w:rsid w:val="00057961"/>
    <w:rsid w:val="0006021D"/>
    <w:rsid w:val="0006074C"/>
    <w:rsid w:val="000608CF"/>
    <w:rsid w:val="000608DB"/>
    <w:rsid w:val="0006189C"/>
    <w:rsid w:val="00063FC2"/>
    <w:rsid w:val="00064A14"/>
    <w:rsid w:val="0006543E"/>
    <w:rsid w:val="000679F4"/>
    <w:rsid w:val="00067BD4"/>
    <w:rsid w:val="00072F78"/>
    <w:rsid w:val="00073C92"/>
    <w:rsid w:val="00073C9A"/>
    <w:rsid w:val="0007461F"/>
    <w:rsid w:val="00075CFB"/>
    <w:rsid w:val="00082306"/>
    <w:rsid w:val="000833A8"/>
    <w:rsid w:val="00084394"/>
    <w:rsid w:val="00086DA7"/>
    <w:rsid w:val="00087CB6"/>
    <w:rsid w:val="00090635"/>
    <w:rsid w:val="00090DDA"/>
    <w:rsid w:val="0009131C"/>
    <w:rsid w:val="000914AE"/>
    <w:rsid w:val="00091E09"/>
    <w:rsid w:val="0009401E"/>
    <w:rsid w:val="00095500"/>
    <w:rsid w:val="00095523"/>
    <w:rsid w:val="0009604C"/>
    <w:rsid w:val="00096D16"/>
    <w:rsid w:val="000A0F41"/>
    <w:rsid w:val="000A223D"/>
    <w:rsid w:val="000A2F91"/>
    <w:rsid w:val="000A405C"/>
    <w:rsid w:val="000A42AD"/>
    <w:rsid w:val="000A45EB"/>
    <w:rsid w:val="000A6FA9"/>
    <w:rsid w:val="000B0239"/>
    <w:rsid w:val="000B2058"/>
    <w:rsid w:val="000B4540"/>
    <w:rsid w:val="000B6F1E"/>
    <w:rsid w:val="000B7B7E"/>
    <w:rsid w:val="000B7F56"/>
    <w:rsid w:val="000C14E2"/>
    <w:rsid w:val="000C4052"/>
    <w:rsid w:val="000C4B1B"/>
    <w:rsid w:val="000C5067"/>
    <w:rsid w:val="000C5369"/>
    <w:rsid w:val="000C5B0E"/>
    <w:rsid w:val="000C5B40"/>
    <w:rsid w:val="000C5B4D"/>
    <w:rsid w:val="000C73E0"/>
    <w:rsid w:val="000D042F"/>
    <w:rsid w:val="000D1BB2"/>
    <w:rsid w:val="000D211C"/>
    <w:rsid w:val="000D45C6"/>
    <w:rsid w:val="000D53D1"/>
    <w:rsid w:val="000D6830"/>
    <w:rsid w:val="000D76C7"/>
    <w:rsid w:val="000D7A43"/>
    <w:rsid w:val="000E18E2"/>
    <w:rsid w:val="000E1C0D"/>
    <w:rsid w:val="000E2ED8"/>
    <w:rsid w:val="000E34FE"/>
    <w:rsid w:val="000E36B8"/>
    <w:rsid w:val="000E37FB"/>
    <w:rsid w:val="000E4077"/>
    <w:rsid w:val="000E76A1"/>
    <w:rsid w:val="000F15D9"/>
    <w:rsid w:val="000F3AF0"/>
    <w:rsid w:val="000F5784"/>
    <w:rsid w:val="000F6F26"/>
    <w:rsid w:val="00100FFE"/>
    <w:rsid w:val="00101B11"/>
    <w:rsid w:val="001044EB"/>
    <w:rsid w:val="00105E1A"/>
    <w:rsid w:val="0010650A"/>
    <w:rsid w:val="00107C57"/>
    <w:rsid w:val="00110A41"/>
    <w:rsid w:val="00111D6C"/>
    <w:rsid w:val="00112248"/>
    <w:rsid w:val="001177F8"/>
    <w:rsid w:val="001202E9"/>
    <w:rsid w:val="0012035D"/>
    <w:rsid w:val="0012078F"/>
    <w:rsid w:val="00121C47"/>
    <w:rsid w:val="001223C1"/>
    <w:rsid w:val="001244F6"/>
    <w:rsid w:val="00124CAD"/>
    <w:rsid w:val="0012568D"/>
    <w:rsid w:val="001263C1"/>
    <w:rsid w:val="001273DD"/>
    <w:rsid w:val="00127AFB"/>
    <w:rsid w:val="001324DC"/>
    <w:rsid w:val="001329B2"/>
    <w:rsid w:val="00134457"/>
    <w:rsid w:val="00136168"/>
    <w:rsid w:val="00141395"/>
    <w:rsid w:val="001428C7"/>
    <w:rsid w:val="00147791"/>
    <w:rsid w:val="001500B1"/>
    <w:rsid w:val="00150AEC"/>
    <w:rsid w:val="00151675"/>
    <w:rsid w:val="00152495"/>
    <w:rsid w:val="00152858"/>
    <w:rsid w:val="00156BAD"/>
    <w:rsid w:val="00157FD6"/>
    <w:rsid w:val="00160778"/>
    <w:rsid w:val="00160FF9"/>
    <w:rsid w:val="00161C7E"/>
    <w:rsid w:val="00161D84"/>
    <w:rsid w:val="00162313"/>
    <w:rsid w:val="00163D4C"/>
    <w:rsid w:val="00165F97"/>
    <w:rsid w:val="0016671C"/>
    <w:rsid w:val="0017097D"/>
    <w:rsid w:val="00170F22"/>
    <w:rsid w:val="001727FD"/>
    <w:rsid w:val="001741D8"/>
    <w:rsid w:val="00175B84"/>
    <w:rsid w:val="001763EA"/>
    <w:rsid w:val="00181418"/>
    <w:rsid w:val="00181A20"/>
    <w:rsid w:val="001847B4"/>
    <w:rsid w:val="00185C8B"/>
    <w:rsid w:val="00185DF2"/>
    <w:rsid w:val="001900AD"/>
    <w:rsid w:val="00190901"/>
    <w:rsid w:val="00191817"/>
    <w:rsid w:val="001927D6"/>
    <w:rsid w:val="0019446E"/>
    <w:rsid w:val="001973D2"/>
    <w:rsid w:val="00197E1B"/>
    <w:rsid w:val="001A0F0B"/>
    <w:rsid w:val="001A1503"/>
    <w:rsid w:val="001A17EA"/>
    <w:rsid w:val="001A27EA"/>
    <w:rsid w:val="001A2C89"/>
    <w:rsid w:val="001A47C4"/>
    <w:rsid w:val="001A4E52"/>
    <w:rsid w:val="001A6A7B"/>
    <w:rsid w:val="001A70A0"/>
    <w:rsid w:val="001A7441"/>
    <w:rsid w:val="001A776C"/>
    <w:rsid w:val="001B1FA7"/>
    <w:rsid w:val="001B21D3"/>
    <w:rsid w:val="001B35C3"/>
    <w:rsid w:val="001B3FB2"/>
    <w:rsid w:val="001B597A"/>
    <w:rsid w:val="001B628F"/>
    <w:rsid w:val="001B6C75"/>
    <w:rsid w:val="001B7DD9"/>
    <w:rsid w:val="001C14B3"/>
    <w:rsid w:val="001C1DBD"/>
    <w:rsid w:val="001C442D"/>
    <w:rsid w:val="001C5C5B"/>
    <w:rsid w:val="001C5D53"/>
    <w:rsid w:val="001C79BA"/>
    <w:rsid w:val="001D0003"/>
    <w:rsid w:val="001D06CD"/>
    <w:rsid w:val="001D0BEB"/>
    <w:rsid w:val="001D3A9B"/>
    <w:rsid w:val="001D45C4"/>
    <w:rsid w:val="001D45EB"/>
    <w:rsid w:val="001D504D"/>
    <w:rsid w:val="001D5A2C"/>
    <w:rsid w:val="001D757D"/>
    <w:rsid w:val="001E48EA"/>
    <w:rsid w:val="001E659A"/>
    <w:rsid w:val="001E68C6"/>
    <w:rsid w:val="001F1C20"/>
    <w:rsid w:val="001F2682"/>
    <w:rsid w:val="001F2C93"/>
    <w:rsid w:val="001F3871"/>
    <w:rsid w:val="001F757A"/>
    <w:rsid w:val="001F7D69"/>
    <w:rsid w:val="00201F67"/>
    <w:rsid w:val="00203917"/>
    <w:rsid w:val="00206C2A"/>
    <w:rsid w:val="00207736"/>
    <w:rsid w:val="0021162A"/>
    <w:rsid w:val="00212FDE"/>
    <w:rsid w:val="00213F58"/>
    <w:rsid w:val="00221524"/>
    <w:rsid w:val="002220FC"/>
    <w:rsid w:val="00222267"/>
    <w:rsid w:val="00224662"/>
    <w:rsid w:val="00224717"/>
    <w:rsid w:val="002260CC"/>
    <w:rsid w:val="00227D74"/>
    <w:rsid w:val="0023369A"/>
    <w:rsid w:val="00235150"/>
    <w:rsid w:val="00235D11"/>
    <w:rsid w:val="00236968"/>
    <w:rsid w:val="00236C47"/>
    <w:rsid w:val="002374DD"/>
    <w:rsid w:val="00240E75"/>
    <w:rsid w:val="002413BD"/>
    <w:rsid w:val="00241920"/>
    <w:rsid w:val="00243B66"/>
    <w:rsid w:val="00246A80"/>
    <w:rsid w:val="002470D2"/>
    <w:rsid w:val="0025044C"/>
    <w:rsid w:val="00250704"/>
    <w:rsid w:val="00253E57"/>
    <w:rsid w:val="00254C9C"/>
    <w:rsid w:val="00255BAE"/>
    <w:rsid w:val="002560E8"/>
    <w:rsid w:val="00256E39"/>
    <w:rsid w:val="002603BB"/>
    <w:rsid w:val="0026040D"/>
    <w:rsid w:val="00264C7B"/>
    <w:rsid w:val="00265678"/>
    <w:rsid w:val="00266798"/>
    <w:rsid w:val="00267252"/>
    <w:rsid w:val="00274586"/>
    <w:rsid w:val="002746FD"/>
    <w:rsid w:val="00274D6F"/>
    <w:rsid w:val="00276435"/>
    <w:rsid w:val="00276886"/>
    <w:rsid w:val="00276BB7"/>
    <w:rsid w:val="00277576"/>
    <w:rsid w:val="00277D3F"/>
    <w:rsid w:val="00280580"/>
    <w:rsid w:val="00281629"/>
    <w:rsid w:val="00281C13"/>
    <w:rsid w:val="00281EBF"/>
    <w:rsid w:val="00283432"/>
    <w:rsid w:val="0028439E"/>
    <w:rsid w:val="00285514"/>
    <w:rsid w:val="00290B8D"/>
    <w:rsid w:val="002924C4"/>
    <w:rsid w:val="00294F88"/>
    <w:rsid w:val="002951F7"/>
    <w:rsid w:val="002A2A64"/>
    <w:rsid w:val="002A352C"/>
    <w:rsid w:val="002A5A26"/>
    <w:rsid w:val="002A7102"/>
    <w:rsid w:val="002A7CD6"/>
    <w:rsid w:val="002B1337"/>
    <w:rsid w:val="002B44EC"/>
    <w:rsid w:val="002B505A"/>
    <w:rsid w:val="002B593F"/>
    <w:rsid w:val="002B62FC"/>
    <w:rsid w:val="002B6D5E"/>
    <w:rsid w:val="002B73AA"/>
    <w:rsid w:val="002B7764"/>
    <w:rsid w:val="002B77D8"/>
    <w:rsid w:val="002C0015"/>
    <w:rsid w:val="002C021C"/>
    <w:rsid w:val="002C1DEA"/>
    <w:rsid w:val="002C2C66"/>
    <w:rsid w:val="002C585B"/>
    <w:rsid w:val="002C728F"/>
    <w:rsid w:val="002C7976"/>
    <w:rsid w:val="002D2890"/>
    <w:rsid w:val="002D2B0B"/>
    <w:rsid w:val="002D2E6C"/>
    <w:rsid w:val="002D3409"/>
    <w:rsid w:val="002E1BC1"/>
    <w:rsid w:val="002E3214"/>
    <w:rsid w:val="002E425D"/>
    <w:rsid w:val="002E5B3C"/>
    <w:rsid w:val="002E63DD"/>
    <w:rsid w:val="002F04F6"/>
    <w:rsid w:val="002F124F"/>
    <w:rsid w:val="002F16B4"/>
    <w:rsid w:val="002F4898"/>
    <w:rsid w:val="002F4DEC"/>
    <w:rsid w:val="002F5556"/>
    <w:rsid w:val="002F5962"/>
    <w:rsid w:val="002F6CAD"/>
    <w:rsid w:val="003001ED"/>
    <w:rsid w:val="003003D0"/>
    <w:rsid w:val="003026DE"/>
    <w:rsid w:val="003027EF"/>
    <w:rsid w:val="00305957"/>
    <w:rsid w:val="003070AF"/>
    <w:rsid w:val="003104AE"/>
    <w:rsid w:val="003118F2"/>
    <w:rsid w:val="00312621"/>
    <w:rsid w:val="003158B1"/>
    <w:rsid w:val="0031620C"/>
    <w:rsid w:val="00316444"/>
    <w:rsid w:val="003178E3"/>
    <w:rsid w:val="0032134A"/>
    <w:rsid w:val="00324B51"/>
    <w:rsid w:val="00325F67"/>
    <w:rsid w:val="00326CAC"/>
    <w:rsid w:val="00327067"/>
    <w:rsid w:val="00330258"/>
    <w:rsid w:val="00331C1B"/>
    <w:rsid w:val="00333477"/>
    <w:rsid w:val="00335DBF"/>
    <w:rsid w:val="0033684C"/>
    <w:rsid w:val="00337392"/>
    <w:rsid w:val="00337DC7"/>
    <w:rsid w:val="00337FB7"/>
    <w:rsid w:val="00344DBF"/>
    <w:rsid w:val="00345620"/>
    <w:rsid w:val="00346222"/>
    <w:rsid w:val="003472BC"/>
    <w:rsid w:val="00350551"/>
    <w:rsid w:val="00351AD6"/>
    <w:rsid w:val="00352B22"/>
    <w:rsid w:val="00353574"/>
    <w:rsid w:val="003538CB"/>
    <w:rsid w:val="00355188"/>
    <w:rsid w:val="00355B33"/>
    <w:rsid w:val="003600F7"/>
    <w:rsid w:val="0036166A"/>
    <w:rsid w:val="00361D40"/>
    <w:rsid w:val="00361D84"/>
    <w:rsid w:val="00363B91"/>
    <w:rsid w:val="003648C7"/>
    <w:rsid w:val="00365C7E"/>
    <w:rsid w:val="00367C4E"/>
    <w:rsid w:val="00370068"/>
    <w:rsid w:val="003705AE"/>
    <w:rsid w:val="00370D3E"/>
    <w:rsid w:val="00371234"/>
    <w:rsid w:val="00371923"/>
    <w:rsid w:val="00371FDD"/>
    <w:rsid w:val="00372245"/>
    <w:rsid w:val="003735D6"/>
    <w:rsid w:val="00374B09"/>
    <w:rsid w:val="00375964"/>
    <w:rsid w:val="0037729A"/>
    <w:rsid w:val="0038167D"/>
    <w:rsid w:val="00382E28"/>
    <w:rsid w:val="00383825"/>
    <w:rsid w:val="003839BD"/>
    <w:rsid w:val="003867A5"/>
    <w:rsid w:val="00386A17"/>
    <w:rsid w:val="00386B70"/>
    <w:rsid w:val="00386F5C"/>
    <w:rsid w:val="003876FC"/>
    <w:rsid w:val="003904B3"/>
    <w:rsid w:val="00393828"/>
    <w:rsid w:val="00395B0D"/>
    <w:rsid w:val="0039637C"/>
    <w:rsid w:val="003968E0"/>
    <w:rsid w:val="00397755"/>
    <w:rsid w:val="003A030F"/>
    <w:rsid w:val="003A0DF7"/>
    <w:rsid w:val="003A13D8"/>
    <w:rsid w:val="003A19CF"/>
    <w:rsid w:val="003A1D51"/>
    <w:rsid w:val="003A2007"/>
    <w:rsid w:val="003A2ADE"/>
    <w:rsid w:val="003A375E"/>
    <w:rsid w:val="003A45CA"/>
    <w:rsid w:val="003A4F4B"/>
    <w:rsid w:val="003B06A9"/>
    <w:rsid w:val="003B1F80"/>
    <w:rsid w:val="003B4A63"/>
    <w:rsid w:val="003B50C3"/>
    <w:rsid w:val="003B7260"/>
    <w:rsid w:val="003C0FB5"/>
    <w:rsid w:val="003C2FD6"/>
    <w:rsid w:val="003C3804"/>
    <w:rsid w:val="003C382D"/>
    <w:rsid w:val="003C5C5F"/>
    <w:rsid w:val="003C75E7"/>
    <w:rsid w:val="003D1238"/>
    <w:rsid w:val="003D1A9D"/>
    <w:rsid w:val="003D25C7"/>
    <w:rsid w:val="003D477B"/>
    <w:rsid w:val="003D4FF1"/>
    <w:rsid w:val="003D6A15"/>
    <w:rsid w:val="003D6C4A"/>
    <w:rsid w:val="003D7381"/>
    <w:rsid w:val="003D73CE"/>
    <w:rsid w:val="003E5CE3"/>
    <w:rsid w:val="003E642E"/>
    <w:rsid w:val="003E768D"/>
    <w:rsid w:val="003F0172"/>
    <w:rsid w:val="003F03A1"/>
    <w:rsid w:val="003F1298"/>
    <w:rsid w:val="003F21A0"/>
    <w:rsid w:val="003F2405"/>
    <w:rsid w:val="003F3C99"/>
    <w:rsid w:val="003F466B"/>
    <w:rsid w:val="003F4D3E"/>
    <w:rsid w:val="003F62C6"/>
    <w:rsid w:val="004040C5"/>
    <w:rsid w:val="004057AB"/>
    <w:rsid w:val="004127DA"/>
    <w:rsid w:val="00416B0A"/>
    <w:rsid w:val="004176B5"/>
    <w:rsid w:val="004207D1"/>
    <w:rsid w:val="00420D96"/>
    <w:rsid w:val="00422A3F"/>
    <w:rsid w:val="004234DE"/>
    <w:rsid w:val="0042570F"/>
    <w:rsid w:val="00426342"/>
    <w:rsid w:val="004264C2"/>
    <w:rsid w:val="00432787"/>
    <w:rsid w:val="00433C90"/>
    <w:rsid w:val="004356C8"/>
    <w:rsid w:val="0043752A"/>
    <w:rsid w:val="00440A09"/>
    <w:rsid w:val="00440ECF"/>
    <w:rsid w:val="004431CF"/>
    <w:rsid w:val="004432C9"/>
    <w:rsid w:val="00443DC7"/>
    <w:rsid w:val="004451AB"/>
    <w:rsid w:val="004454BE"/>
    <w:rsid w:val="00445AAF"/>
    <w:rsid w:val="00446FCC"/>
    <w:rsid w:val="00447074"/>
    <w:rsid w:val="004477D0"/>
    <w:rsid w:val="00450281"/>
    <w:rsid w:val="00450A0B"/>
    <w:rsid w:val="00450E01"/>
    <w:rsid w:val="00451E3F"/>
    <w:rsid w:val="004549FA"/>
    <w:rsid w:val="004559DE"/>
    <w:rsid w:val="00456F8A"/>
    <w:rsid w:val="0045784A"/>
    <w:rsid w:val="00457B0A"/>
    <w:rsid w:val="0046030D"/>
    <w:rsid w:val="0046149A"/>
    <w:rsid w:val="0046295C"/>
    <w:rsid w:val="004633DA"/>
    <w:rsid w:val="00464360"/>
    <w:rsid w:val="00465B3A"/>
    <w:rsid w:val="0046618D"/>
    <w:rsid w:val="00467106"/>
    <w:rsid w:val="004725E5"/>
    <w:rsid w:val="004728D6"/>
    <w:rsid w:val="00472B28"/>
    <w:rsid w:val="00473F5A"/>
    <w:rsid w:val="00474764"/>
    <w:rsid w:val="00477548"/>
    <w:rsid w:val="00477AC2"/>
    <w:rsid w:val="0048219B"/>
    <w:rsid w:val="004825E8"/>
    <w:rsid w:val="0048336A"/>
    <w:rsid w:val="00485891"/>
    <w:rsid w:val="004861C9"/>
    <w:rsid w:val="00486F50"/>
    <w:rsid w:val="00492539"/>
    <w:rsid w:val="00492F20"/>
    <w:rsid w:val="00493041"/>
    <w:rsid w:val="00493BAE"/>
    <w:rsid w:val="004957C4"/>
    <w:rsid w:val="00496472"/>
    <w:rsid w:val="00496620"/>
    <w:rsid w:val="00496D03"/>
    <w:rsid w:val="004A0908"/>
    <w:rsid w:val="004A34FE"/>
    <w:rsid w:val="004A388D"/>
    <w:rsid w:val="004A470D"/>
    <w:rsid w:val="004A76BF"/>
    <w:rsid w:val="004B18F3"/>
    <w:rsid w:val="004B1C72"/>
    <w:rsid w:val="004B2870"/>
    <w:rsid w:val="004B3318"/>
    <w:rsid w:val="004B4EB1"/>
    <w:rsid w:val="004B586F"/>
    <w:rsid w:val="004B5A46"/>
    <w:rsid w:val="004B6A03"/>
    <w:rsid w:val="004B783F"/>
    <w:rsid w:val="004C336B"/>
    <w:rsid w:val="004C4660"/>
    <w:rsid w:val="004C522F"/>
    <w:rsid w:val="004C7B9F"/>
    <w:rsid w:val="004D0270"/>
    <w:rsid w:val="004D0F8C"/>
    <w:rsid w:val="004D227C"/>
    <w:rsid w:val="004D3DB7"/>
    <w:rsid w:val="004D4EA3"/>
    <w:rsid w:val="004D4EC2"/>
    <w:rsid w:val="004D5F5C"/>
    <w:rsid w:val="004D6833"/>
    <w:rsid w:val="004D6F6B"/>
    <w:rsid w:val="004D7E74"/>
    <w:rsid w:val="004E0519"/>
    <w:rsid w:val="004E3283"/>
    <w:rsid w:val="004E3B70"/>
    <w:rsid w:val="004F1053"/>
    <w:rsid w:val="004F27FD"/>
    <w:rsid w:val="004F2CB9"/>
    <w:rsid w:val="004F2FFA"/>
    <w:rsid w:val="004F717F"/>
    <w:rsid w:val="005015B3"/>
    <w:rsid w:val="00502980"/>
    <w:rsid w:val="005031A8"/>
    <w:rsid w:val="00505347"/>
    <w:rsid w:val="005077ED"/>
    <w:rsid w:val="00510CE9"/>
    <w:rsid w:val="005110B9"/>
    <w:rsid w:val="005116C5"/>
    <w:rsid w:val="00512FBB"/>
    <w:rsid w:val="00515741"/>
    <w:rsid w:val="005162A4"/>
    <w:rsid w:val="00517DB3"/>
    <w:rsid w:val="00520A2E"/>
    <w:rsid w:val="0052287D"/>
    <w:rsid w:val="00524AB7"/>
    <w:rsid w:val="0052514B"/>
    <w:rsid w:val="0052521D"/>
    <w:rsid w:val="005254B6"/>
    <w:rsid w:val="00525BD0"/>
    <w:rsid w:val="00526481"/>
    <w:rsid w:val="0053480F"/>
    <w:rsid w:val="00537587"/>
    <w:rsid w:val="005411B4"/>
    <w:rsid w:val="00544E6D"/>
    <w:rsid w:val="005453E3"/>
    <w:rsid w:val="00545991"/>
    <w:rsid w:val="00546D07"/>
    <w:rsid w:val="00546EDA"/>
    <w:rsid w:val="005479B0"/>
    <w:rsid w:val="00550B19"/>
    <w:rsid w:val="00553284"/>
    <w:rsid w:val="0055348C"/>
    <w:rsid w:val="005552FE"/>
    <w:rsid w:val="00556956"/>
    <w:rsid w:val="00556E2E"/>
    <w:rsid w:val="00561479"/>
    <w:rsid w:val="00562E5E"/>
    <w:rsid w:val="0057000C"/>
    <w:rsid w:val="005711C5"/>
    <w:rsid w:val="00572CDD"/>
    <w:rsid w:val="00573CA0"/>
    <w:rsid w:val="00573F09"/>
    <w:rsid w:val="00574B58"/>
    <w:rsid w:val="00575762"/>
    <w:rsid w:val="005771E3"/>
    <w:rsid w:val="00577859"/>
    <w:rsid w:val="00577D72"/>
    <w:rsid w:val="005837B2"/>
    <w:rsid w:val="00583D09"/>
    <w:rsid w:val="0058443C"/>
    <w:rsid w:val="00585B84"/>
    <w:rsid w:val="005875D9"/>
    <w:rsid w:val="00587A29"/>
    <w:rsid w:val="00592B98"/>
    <w:rsid w:val="00592D7D"/>
    <w:rsid w:val="005933A2"/>
    <w:rsid w:val="005954C9"/>
    <w:rsid w:val="005964D6"/>
    <w:rsid w:val="00596501"/>
    <w:rsid w:val="00596856"/>
    <w:rsid w:val="0059781F"/>
    <w:rsid w:val="005A4C19"/>
    <w:rsid w:val="005A51CB"/>
    <w:rsid w:val="005A5988"/>
    <w:rsid w:val="005A5AAD"/>
    <w:rsid w:val="005A65F7"/>
    <w:rsid w:val="005A6666"/>
    <w:rsid w:val="005B0766"/>
    <w:rsid w:val="005B0CCE"/>
    <w:rsid w:val="005B1BD7"/>
    <w:rsid w:val="005B24CF"/>
    <w:rsid w:val="005C0325"/>
    <w:rsid w:val="005C3558"/>
    <w:rsid w:val="005D07C1"/>
    <w:rsid w:val="005D14FE"/>
    <w:rsid w:val="005D6563"/>
    <w:rsid w:val="005E012F"/>
    <w:rsid w:val="005E2D82"/>
    <w:rsid w:val="005E34BC"/>
    <w:rsid w:val="005E38D2"/>
    <w:rsid w:val="005E4A5D"/>
    <w:rsid w:val="005E4B8A"/>
    <w:rsid w:val="005E52DB"/>
    <w:rsid w:val="005E5EC2"/>
    <w:rsid w:val="005E773E"/>
    <w:rsid w:val="005F3371"/>
    <w:rsid w:val="005F4E7A"/>
    <w:rsid w:val="005F610C"/>
    <w:rsid w:val="005F71C9"/>
    <w:rsid w:val="00600093"/>
    <w:rsid w:val="006033DF"/>
    <w:rsid w:val="0060373E"/>
    <w:rsid w:val="00603D93"/>
    <w:rsid w:val="0060484B"/>
    <w:rsid w:val="00606AB9"/>
    <w:rsid w:val="00607191"/>
    <w:rsid w:val="006074A7"/>
    <w:rsid w:val="006100DD"/>
    <w:rsid w:val="00610AB4"/>
    <w:rsid w:val="00611F8B"/>
    <w:rsid w:val="00612168"/>
    <w:rsid w:val="006127B4"/>
    <w:rsid w:val="006135AA"/>
    <w:rsid w:val="006139F8"/>
    <w:rsid w:val="00615BC5"/>
    <w:rsid w:val="00620A4E"/>
    <w:rsid w:val="00625326"/>
    <w:rsid w:val="00626A44"/>
    <w:rsid w:val="006272E1"/>
    <w:rsid w:val="00627697"/>
    <w:rsid w:val="00630E5C"/>
    <w:rsid w:val="00631050"/>
    <w:rsid w:val="00631A19"/>
    <w:rsid w:val="006345CA"/>
    <w:rsid w:val="006357BE"/>
    <w:rsid w:val="00635C44"/>
    <w:rsid w:val="00643017"/>
    <w:rsid w:val="006469DF"/>
    <w:rsid w:val="00647919"/>
    <w:rsid w:val="00653D4B"/>
    <w:rsid w:val="0065481F"/>
    <w:rsid w:val="00654ACF"/>
    <w:rsid w:val="006553C9"/>
    <w:rsid w:val="006555DD"/>
    <w:rsid w:val="00656D00"/>
    <w:rsid w:val="0066082D"/>
    <w:rsid w:val="006648BB"/>
    <w:rsid w:val="006653F0"/>
    <w:rsid w:val="0066598E"/>
    <w:rsid w:val="00666FF0"/>
    <w:rsid w:val="00672D9A"/>
    <w:rsid w:val="006755DE"/>
    <w:rsid w:val="00676ED0"/>
    <w:rsid w:val="006771EF"/>
    <w:rsid w:val="006802F5"/>
    <w:rsid w:val="00682B8D"/>
    <w:rsid w:val="006839C3"/>
    <w:rsid w:val="00686590"/>
    <w:rsid w:val="00687073"/>
    <w:rsid w:val="00693880"/>
    <w:rsid w:val="00695897"/>
    <w:rsid w:val="006965ED"/>
    <w:rsid w:val="00697832"/>
    <w:rsid w:val="006A1C10"/>
    <w:rsid w:val="006A20F9"/>
    <w:rsid w:val="006A397B"/>
    <w:rsid w:val="006A6085"/>
    <w:rsid w:val="006A643D"/>
    <w:rsid w:val="006A7F93"/>
    <w:rsid w:val="006B11F5"/>
    <w:rsid w:val="006B284F"/>
    <w:rsid w:val="006B4203"/>
    <w:rsid w:val="006B45CD"/>
    <w:rsid w:val="006B5E63"/>
    <w:rsid w:val="006B6766"/>
    <w:rsid w:val="006B6C8E"/>
    <w:rsid w:val="006C0224"/>
    <w:rsid w:val="006C077F"/>
    <w:rsid w:val="006C14C1"/>
    <w:rsid w:val="006C2D38"/>
    <w:rsid w:val="006C2FB6"/>
    <w:rsid w:val="006C5D33"/>
    <w:rsid w:val="006C5DA7"/>
    <w:rsid w:val="006C74BD"/>
    <w:rsid w:val="006D039E"/>
    <w:rsid w:val="006D0475"/>
    <w:rsid w:val="006D2277"/>
    <w:rsid w:val="006D26C3"/>
    <w:rsid w:val="006D7565"/>
    <w:rsid w:val="006D7A34"/>
    <w:rsid w:val="006D7BAC"/>
    <w:rsid w:val="006D7DDC"/>
    <w:rsid w:val="006E1829"/>
    <w:rsid w:val="006E24C8"/>
    <w:rsid w:val="006E290E"/>
    <w:rsid w:val="006E5DDF"/>
    <w:rsid w:val="006E6C1B"/>
    <w:rsid w:val="006E6CD4"/>
    <w:rsid w:val="006E71E9"/>
    <w:rsid w:val="006F1167"/>
    <w:rsid w:val="006F13A8"/>
    <w:rsid w:val="006F3084"/>
    <w:rsid w:val="006F424C"/>
    <w:rsid w:val="006F5C19"/>
    <w:rsid w:val="006F760A"/>
    <w:rsid w:val="007016AB"/>
    <w:rsid w:val="00701709"/>
    <w:rsid w:val="007033A3"/>
    <w:rsid w:val="007035DA"/>
    <w:rsid w:val="00707A4F"/>
    <w:rsid w:val="00707E52"/>
    <w:rsid w:val="00710F51"/>
    <w:rsid w:val="00711E31"/>
    <w:rsid w:val="007120AD"/>
    <w:rsid w:val="00712406"/>
    <w:rsid w:val="00712AFC"/>
    <w:rsid w:val="00714120"/>
    <w:rsid w:val="00717FD8"/>
    <w:rsid w:val="00720E0B"/>
    <w:rsid w:val="007251F6"/>
    <w:rsid w:val="007262AC"/>
    <w:rsid w:val="00726863"/>
    <w:rsid w:val="007270F7"/>
    <w:rsid w:val="00731998"/>
    <w:rsid w:val="007326EF"/>
    <w:rsid w:val="0073651D"/>
    <w:rsid w:val="00736765"/>
    <w:rsid w:val="007402E3"/>
    <w:rsid w:val="00740903"/>
    <w:rsid w:val="00740BB3"/>
    <w:rsid w:val="00742F35"/>
    <w:rsid w:val="0074301F"/>
    <w:rsid w:val="00743CEE"/>
    <w:rsid w:val="00744A78"/>
    <w:rsid w:val="00745490"/>
    <w:rsid w:val="00745F5D"/>
    <w:rsid w:val="00746B90"/>
    <w:rsid w:val="00753A51"/>
    <w:rsid w:val="00754C79"/>
    <w:rsid w:val="00754DFE"/>
    <w:rsid w:val="00756712"/>
    <w:rsid w:val="00756B10"/>
    <w:rsid w:val="00756DAD"/>
    <w:rsid w:val="0078259B"/>
    <w:rsid w:val="00782CC2"/>
    <w:rsid w:val="0078474D"/>
    <w:rsid w:val="00785284"/>
    <w:rsid w:val="007868A5"/>
    <w:rsid w:val="00787B78"/>
    <w:rsid w:val="00787F40"/>
    <w:rsid w:val="007912FC"/>
    <w:rsid w:val="0079131F"/>
    <w:rsid w:val="007925F2"/>
    <w:rsid w:val="007A0EFE"/>
    <w:rsid w:val="007A22C7"/>
    <w:rsid w:val="007A4C42"/>
    <w:rsid w:val="007A56F1"/>
    <w:rsid w:val="007A7FDA"/>
    <w:rsid w:val="007B2895"/>
    <w:rsid w:val="007B2D30"/>
    <w:rsid w:val="007B2E33"/>
    <w:rsid w:val="007B31A7"/>
    <w:rsid w:val="007B3D1A"/>
    <w:rsid w:val="007B7BBE"/>
    <w:rsid w:val="007C00A6"/>
    <w:rsid w:val="007C0A9B"/>
    <w:rsid w:val="007C28CA"/>
    <w:rsid w:val="007C523F"/>
    <w:rsid w:val="007C6E6B"/>
    <w:rsid w:val="007C7C4F"/>
    <w:rsid w:val="007D0BB6"/>
    <w:rsid w:val="007D3764"/>
    <w:rsid w:val="007E12A2"/>
    <w:rsid w:val="007E2B6E"/>
    <w:rsid w:val="007E5410"/>
    <w:rsid w:val="007E7B18"/>
    <w:rsid w:val="007E7B41"/>
    <w:rsid w:val="007F1090"/>
    <w:rsid w:val="007F28A0"/>
    <w:rsid w:val="007F28EA"/>
    <w:rsid w:val="007F3349"/>
    <w:rsid w:val="007F351D"/>
    <w:rsid w:val="007F4AE1"/>
    <w:rsid w:val="007F5D98"/>
    <w:rsid w:val="007F799C"/>
    <w:rsid w:val="008025B5"/>
    <w:rsid w:val="00804D12"/>
    <w:rsid w:val="00807759"/>
    <w:rsid w:val="00813775"/>
    <w:rsid w:val="008141B2"/>
    <w:rsid w:val="00816E8F"/>
    <w:rsid w:val="008231BD"/>
    <w:rsid w:val="008239F7"/>
    <w:rsid w:val="00826D22"/>
    <w:rsid w:val="00830B96"/>
    <w:rsid w:val="00831CA1"/>
    <w:rsid w:val="00831E14"/>
    <w:rsid w:val="00832971"/>
    <w:rsid w:val="00834018"/>
    <w:rsid w:val="00837186"/>
    <w:rsid w:val="008378BA"/>
    <w:rsid w:val="008408CB"/>
    <w:rsid w:val="00840C0E"/>
    <w:rsid w:val="00842C6D"/>
    <w:rsid w:val="0084305E"/>
    <w:rsid w:val="00844CCF"/>
    <w:rsid w:val="00845E51"/>
    <w:rsid w:val="0084684E"/>
    <w:rsid w:val="008477F7"/>
    <w:rsid w:val="008507EE"/>
    <w:rsid w:val="00854185"/>
    <w:rsid w:val="00855CF3"/>
    <w:rsid w:val="0085688C"/>
    <w:rsid w:val="008578C5"/>
    <w:rsid w:val="00857DE5"/>
    <w:rsid w:val="00857F9C"/>
    <w:rsid w:val="008601F7"/>
    <w:rsid w:val="0086037C"/>
    <w:rsid w:val="008614B1"/>
    <w:rsid w:val="0086197E"/>
    <w:rsid w:val="00862A38"/>
    <w:rsid w:val="00863507"/>
    <w:rsid w:val="00863AB8"/>
    <w:rsid w:val="008642CF"/>
    <w:rsid w:val="008644AE"/>
    <w:rsid w:val="0086484C"/>
    <w:rsid w:val="00864ADD"/>
    <w:rsid w:val="00867340"/>
    <w:rsid w:val="00867DB5"/>
    <w:rsid w:val="008708FA"/>
    <w:rsid w:val="008719D7"/>
    <w:rsid w:val="00873E8B"/>
    <w:rsid w:val="008752AD"/>
    <w:rsid w:val="00876320"/>
    <w:rsid w:val="00880320"/>
    <w:rsid w:val="00880AD0"/>
    <w:rsid w:val="00880C6D"/>
    <w:rsid w:val="00881CC8"/>
    <w:rsid w:val="0088368E"/>
    <w:rsid w:val="00884760"/>
    <w:rsid w:val="00885FDB"/>
    <w:rsid w:val="008902C8"/>
    <w:rsid w:val="00892DBC"/>
    <w:rsid w:val="008930CA"/>
    <w:rsid w:val="00894A5E"/>
    <w:rsid w:val="0089713A"/>
    <w:rsid w:val="00897779"/>
    <w:rsid w:val="008978C2"/>
    <w:rsid w:val="00897A68"/>
    <w:rsid w:val="008A3920"/>
    <w:rsid w:val="008A60B9"/>
    <w:rsid w:val="008B0BDA"/>
    <w:rsid w:val="008B1948"/>
    <w:rsid w:val="008B28DD"/>
    <w:rsid w:val="008B3CFA"/>
    <w:rsid w:val="008B663E"/>
    <w:rsid w:val="008B7EC1"/>
    <w:rsid w:val="008C54DD"/>
    <w:rsid w:val="008C6814"/>
    <w:rsid w:val="008D0B46"/>
    <w:rsid w:val="008D1BD9"/>
    <w:rsid w:val="008D1FA6"/>
    <w:rsid w:val="008D6E30"/>
    <w:rsid w:val="008D7118"/>
    <w:rsid w:val="008E1AD9"/>
    <w:rsid w:val="008E4E35"/>
    <w:rsid w:val="008E5B19"/>
    <w:rsid w:val="008E7141"/>
    <w:rsid w:val="008F2C72"/>
    <w:rsid w:val="008F3679"/>
    <w:rsid w:val="008F506E"/>
    <w:rsid w:val="00901017"/>
    <w:rsid w:val="00904994"/>
    <w:rsid w:val="009054C7"/>
    <w:rsid w:val="00906AF3"/>
    <w:rsid w:val="009114D3"/>
    <w:rsid w:val="009118CD"/>
    <w:rsid w:val="009120C9"/>
    <w:rsid w:val="00912E5B"/>
    <w:rsid w:val="00914D70"/>
    <w:rsid w:val="00915E9D"/>
    <w:rsid w:val="0091637E"/>
    <w:rsid w:val="00917ACE"/>
    <w:rsid w:val="00920D7A"/>
    <w:rsid w:val="00922269"/>
    <w:rsid w:val="009252CD"/>
    <w:rsid w:val="00925AB1"/>
    <w:rsid w:val="00926CC9"/>
    <w:rsid w:val="00931E34"/>
    <w:rsid w:val="00933697"/>
    <w:rsid w:val="00933E43"/>
    <w:rsid w:val="00936575"/>
    <w:rsid w:val="00942274"/>
    <w:rsid w:val="00943D5E"/>
    <w:rsid w:val="0094680D"/>
    <w:rsid w:val="0095243C"/>
    <w:rsid w:val="009544DE"/>
    <w:rsid w:val="00956A7E"/>
    <w:rsid w:val="00957403"/>
    <w:rsid w:val="00957F41"/>
    <w:rsid w:val="0096087D"/>
    <w:rsid w:val="00960FF6"/>
    <w:rsid w:val="00963D34"/>
    <w:rsid w:val="00964F34"/>
    <w:rsid w:val="009655A4"/>
    <w:rsid w:val="0096717D"/>
    <w:rsid w:val="009672A2"/>
    <w:rsid w:val="00970C5A"/>
    <w:rsid w:val="009728A1"/>
    <w:rsid w:val="00972C85"/>
    <w:rsid w:val="00975309"/>
    <w:rsid w:val="009758DC"/>
    <w:rsid w:val="009833B8"/>
    <w:rsid w:val="0098572B"/>
    <w:rsid w:val="00986BD2"/>
    <w:rsid w:val="00987744"/>
    <w:rsid w:val="00991AC7"/>
    <w:rsid w:val="00992831"/>
    <w:rsid w:val="0099287D"/>
    <w:rsid w:val="009932D0"/>
    <w:rsid w:val="009962CD"/>
    <w:rsid w:val="00996742"/>
    <w:rsid w:val="00996D6E"/>
    <w:rsid w:val="00996FE3"/>
    <w:rsid w:val="009A1969"/>
    <w:rsid w:val="009A1FA7"/>
    <w:rsid w:val="009A2091"/>
    <w:rsid w:val="009A2A8C"/>
    <w:rsid w:val="009A39E8"/>
    <w:rsid w:val="009A3A83"/>
    <w:rsid w:val="009A5BC1"/>
    <w:rsid w:val="009A6C2F"/>
    <w:rsid w:val="009B0263"/>
    <w:rsid w:val="009B0CCE"/>
    <w:rsid w:val="009B3502"/>
    <w:rsid w:val="009B3E4F"/>
    <w:rsid w:val="009B4A4C"/>
    <w:rsid w:val="009B4C95"/>
    <w:rsid w:val="009B6665"/>
    <w:rsid w:val="009B6B99"/>
    <w:rsid w:val="009B766B"/>
    <w:rsid w:val="009B7A5B"/>
    <w:rsid w:val="009B7C75"/>
    <w:rsid w:val="009C168C"/>
    <w:rsid w:val="009C18F2"/>
    <w:rsid w:val="009C29B6"/>
    <w:rsid w:val="009C5374"/>
    <w:rsid w:val="009C6DBF"/>
    <w:rsid w:val="009C7627"/>
    <w:rsid w:val="009D0B0C"/>
    <w:rsid w:val="009D147E"/>
    <w:rsid w:val="009D77DD"/>
    <w:rsid w:val="009E024F"/>
    <w:rsid w:val="009E179E"/>
    <w:rsid w:val="009E181F"/>
    <w:rsid w:val="009E18C2"/>
    <w:rsid w:val="009E272E"/>
    <w:rsid w:val="009E6123"/>
    <w:rsid w:val="009E64D9"/>
    <w:rsid w:val="009E7BEA"/>
    <w:rsid w:val="009F06C7"/>
    <w:rsid w:val="009F0964"/>
    <w:rsid w:val="009F4630"/>
    <w:rsid w:val="009F4BFC"/>
    <w:rsid w:val="009F7A11"/>
    <w:rsid w:val="00A005A8"/>
    <w:rsid w:val="00A01F78"/>
    <w:rsid w:val="00A026AB"/>
    <w:rsid w:val="00A027CB"/>
    <w:rsid w:val="00A03243"/>
    <w:rsid w:val="00A05141"/>
    <w:rsid w:val="00A13374"/>
    <w:rsid w:val="00A14237"/>
    <w:rsid w:val="00A15335"/>
    <w:rsid w:val="00A173E2"/>
    <w:rsid w:val="00A24C3A"/>
    <w:rsid w:val="00A333FA"/>
    <w:rsid w:val="00A342AC"/>
    <w:rsid w:val="00A34B5B"/>
    <w:rsid w:val="00A36AAF"/>
    <w:rsid w:val="00A423CF"/>
    <w:rsid w:val="00A4391A"/>
    <w:rsid w:val="00A43ABB"/>
    <w:rsid w:val="00A47456"/>
    <w:rsid w:val="00A50910"/>
    <w:rsid w:val="00A51B15"/>
    <w:rsid w:val="00A51EBC"/>
    <w:rsid w:val="00A52407"/>
    <w:rsid w:val="00A53B36"/>
    <w:rsid w:val="00A5466B"/>
    <w:rsid w:val="00A547CE"/>
    <w:rsid w:val="00A55D5A"/>
    <w:rsid w:val="00A6096B"/>
    <w:rsid w:val="00A622C8"/>
    <w:rsid w:val="00A64B57"/>
    <w:rsid w:val="00A6642E"/>
    <w:rsid w:val="00A67E09"/>
    <w:rsid w:val="00A73832"/>
    <w:rsid w:val="00A739DE"/>
    <w:rsid w:val="00A74E81"/>
    <w:rsid w:val="00A77082"/>
    <w:rsid w:val="00A77456"/>
    <w:rsid w:val="00A774ED"/>
    <w:rsid w:val="00A77BE2"/>
    <w:rsid w:val="00A77E54"/>
    <w:rsid w:val="00A82767"/>
    <w:rsid w:val="00A8488E"/>
    <w:rsid w:val="00A855E9"/>
    <w:rsid w:val="00A90494"/>
    <w:rsid w:val="00A91E26"/>
    <w:rsid w:val="00A9222D"/>
    <w:rsid w:val="00A9538D"/>
    <w:rsid w:val="00A9564A"/>
    <w:rsid w:val="00A96FA5"/>
    <w:rsid w:val="00A97F43"/>
    <w:rsid w:val="00AA12D3"/>
    <w:rsid w:val="00AA2E8C"/>
    <w:rsid w:val="00AA60E9"/>
    <w:rsid w:val="00AA687F"/>
    <w:rsid w:val="00AA7248"/>
    <w:rsid w:val="00AA75FD"/>
    <w:rsid w:val="00AA7E66"/>
    <w:rsid w:val="00AB01F5"/>
    <w:rsid w:val="00AB074A"/>
    <w:rsid w:val="00AB0C29"/>
    <w:rsid w:val="00AB37BB"/>
    <w:rsid w:val="00AB46B5"/>
    <w:rsid w:val="00AB722A"/>
    <w:rsid w:val="00AC2BFF"/>
    <w:rsid w:val="00AC3C96"/>
    <w:rsid w:val="00AC4BA8"/>
    <w:rsid w:val="00AC6743"/>
    <w:rsid w:val="00AC6D7D"/>
    <w:rsid w:val="00AD1A01"/>
    <w:rsid w:val="00AD2F05"/>
    <w:rsid w:val="00AD5034"/>
    <w:rsid w:val="00AD6451"/>
    <w:rsid w:val="00AD6616"/>
    <w:rsid w:val="00AD7BE4"/>
    <w:rsid w:val="00AE07F3"/>
    <w:rsid w:val="00AE1200"/>
    <w:rsid w:val="00AE2A0E"/>
    <w:rsid w:val="00AE3BAF"/>
    <w:rsid w:val="00AE5D60"/>
    <w:rsid w:val="00AE7D03"/>
    <w:rsid w:val="00AF02F4"/>
    <w:rsid w:val="00AF2ED5"/>
    <w:rsid w:val="00AF31E0"/>
    <w:rsid w:val="00AF32CA"/>
    <w:rsid w:val="00AF55E8"/>
    <w:rsid w:val="00AF5907"/>
    <w:rsid w:val="00AF6571"/>
    <w:rsid w:val="00AF714B"/>
    <w:rsid w:val="00B00E6B"/>
    <w:rsid w:val="00B030DE"/>
    <w:rsid w:val="00B062CA"/>
    <w:rsid w:val="00B07A99"/>
    <w:rsid w:val="00B11354"/>
    <w:rsid w:val="00B1199D"/>
    <w:rsid w:val="00B1287A"/>
    <w:rsid w:val="00B13BEA"/>
    <w:rsid w:val="00B16124"/>
    <w:rsid w:val="00B175C6"/>
    <w:rsid w:val="00B20803"/>
    <w:rsid w:val="00B227E2"/>
    <w:rsid w:val="00B229E9"/>
    <w:rsid w:val="00B22D61"/>
    <w:rsid w:val="00B22E8E"/>
    <w:rsid w:val="00B23948"/>
    <w:rsid w:val="00B27ADE"/>
    <w:rsid w:val="00B305F3"/>
    <w:rsid w:val="00B3103C"/>
    <w:rsid w:val="00B31E24"/>
    <w:rsid w:val="00B320A5"/>
    <w:rsid w:val="00B33E06"/>
    <w:rsid w:val="00B40557"/>
    <w:rsid w:val="00B41F8D"/>
    <w:rsid w:val="00B46C54"/>
    <w:rsid w:val="00B47B6F"/>
    <w:rsid w:val="00B5078F"/>
    <w:rsid w:val="00B50D88"/>
    <w:rsid w:val="00B5544A"/>
    <w:rsid w:val="00B6041D"/>
    <w:rsid w:val="00B609F2"/>
    <w:rsid w:val="00B61AA0"/>
    <w:rsid w:val="00B658D7"/>
    <w:rsid w:val="00B664A9"/>
    <w:rsid w:val="00B66CC6"/>
    <w:rsid w:val="00B67480"/>
    <w:rsid w:val="00B67BED"/>
    <w:rsid w:val="00B67C5E"/>
    <w:rsid w:val="00B70AF9"/>
    <w:rsid w:val="00B70FDB"/>
    <w:rsid w:val="00B71B76"/>
    <w:rsid w:val="00B73B0D"/>
    <w:rsid w:val="00B7404E"/>
    <w:rsid w:val="00B80045"/>
    <w:rsid w:val="00B812F9"/>
    <w:rsid w:val="00B8403E"/>
    <w:rsid w:val="00B84533"/>
    <w:rsid w:val="00B86839"/>
    <w:rsid w:val="00B90175"/>
    <w:rsid w:val="00B94F96"/>
    <w:rsid w:val="00B95B15"/>
    <w:rsid w:val="00B974D4"/>
    <w:rsid w:val="00BA07E5"/>
    <w:rsid w:val="00BA0887"/>
    <w:rsid w:val="00BA14A7"/>
    <w:rsid w:val="00BA1D0F"/>
    <w:rsid w:val="00BA26BB"/>
    <w:rsid w:val="00BA4DC0"/>
    <w:rsid w:val="00BA5A58"/>
    <w:rsid w:val="00BA76AB"/>
    <w:rsid w:val="00BB3201"/>
    <w:rsid w:val="00BB639C"/>
    <w:rsid w:val="00BB6D38"/>
    <w:rsid w:val="00BC0D6D"/>
    <w:rsid w:val="00BC371D"/>
    <w:rsid w:val="00BC3ABF"/>
    <w:rsid w:val="00BC3C8B"/>
    <w:rsid w:val="00BD2B6D"/>
    <w:rsid w:val="00BD2C51"/>
    <w:rsid w:val="00BD32E7"/>
    <w:rsid w:val="00BD36C9"/>
    <w:rsid w:val="00BD672A"/>
    <w:rsid w:val="00BD6B42"/>
    <w:rsid w:val="00BE0E91"/>
    <w:rsid w:val="00BE188B"/>
    <w:rsid w:val="00BE2DEA"/>
    <w:rsid w:val="00BE30F1"/>
    <w:rsid w:val="00BE34A7"/>
    <w:rsid w:val="00BE378D"/>
    <w:rsid w:val="00BE6DF5"/>
    <w:rsid w:val="00BE7D9F"/>
    <w:rsid w:val="00BF01F2"/>
    <w:rsid w:val="00BF18F3"/>
    <w:rsid w:val="00BF4584"/>
    <w:rsid w:val="00BF4770"/>
    <w:rsid w:val="00BF7451"/>
    <w:rsid w:val="00BF7833"/>
    <w:rsid w:val="00BF7846"/>
    <w:rsid w:val="00C02313"/>
    <w:rsid w:val="00C03187"/>
    <w:rsid w:val="00C04993"/>
    <w:rsid w:val="00C070F4"/>
    <w:rsid w:val="00C07A6D"/>
    <w:rsid w:val="00C16B3A"/>
    <w:rsid w:val="00C17583"/>
    <w:rsid w:val="00C21985"/>
    <w:rsid w:val="00C226D4"/>
    <w:rsid w:val="00C23514"/>
    <w:rsid w:val="00C24A8B"/>
    <w:rsid w:val="00C25D68"/>
    <w:rsid w:val="00C309A5"/>
    <w:rsid w:val="00C320C1"/>
    <w:rsid w:val="00C350DD"/>
    <w:rsid w:val="00C35182"/>
    <w:rsid w:val="00C36EC0"/>
    <w:rsid w:val="00C4382D"/>
    <w:rsid w:val="00C44031"/>
    <w:rsid w:val="00C4422F"/>
    <w:rsid w:val="00C513EC"/>
    <w:rsid w:val="00C5172E"/>
    <w:rsid w:val="00C52291"/>
    <w:rsid w:val="00C5289C"/>
    <w:rsid w:val="00C53E87"/>
    <w:rsid w:val="00C54ECA"/>
    <w:rsid w:val="00C55C64"/>
    <w:rsid w:val="00C564EE"/>
    <w:rsid w:val="00C5762B"/>
    <w:rsid w:val="00C576A6"/>
    <w:rsid w:val="00C57CE4"/>
    <w:rsid w:val="00C608E4"/>
    <w:rsid w:val="00C60985"/>
    <w:rsid w:val="00C63982"/>
    <w:rsid w:val="00C6446F"/>
    <w:rsid w:val="00C65265"/>
    <w:rsid w:val="00C65440"/>
    <w:rsid w:val="00C6600A"/>
    <w:rsid w:val="00C712CF"/>
    <w:rsid w:val="00C7216D"/>
    <w:rsid w:val="00C736B5"/>
    <w:rsid w:val="00C74811"/>
    <w:rsid w:val="00C75A9D"/>
    <w:rsid w:val="00C76DEA"/>
    <w:rsid w:val="00C82B39"/>
    <w:rsid w:val="00C84C79"/>
    <w:rsid w:val="00C87688"/>
    <w:rsid w:val="00C9005F"/>
    <w:rsid w:val="00C9211A"/>
    <w:rsid w:val="00C92508"/>
    <w:rsid w:val="00C92A3D"/>
    <w:rsid w:val="00C93ACF"/>
    <w:rsid w:val="00C953F2"/>
    <w:rsid w:val="00C96646"/>
    <w:rsid w:val="00CA1150"/>
    <w:rsid w:val="00CA1235"/>
    <w:rsid w:val="00CA3B20"/>
    <w:rsid w:val="00CA6EC0"/>
    <w:rsid w:val="00CA7356"/>
    <w:rsid w:val="00CB1A14"/>
    <w:rsid w:val="00CB1E89"/>
    <w:rsid w:val="00CB211E"/>
    <w:rsid w:val="00CB30DF"/>
    <w:rsid w:val="00CB341F"/>
    <w:rsid w:val="00CB39C5"/>
    <w:rsid w:val="00CB416D"/>
    <w:rsid w:val="00CB46E0"/>
    <w:rsid w:val="00CB78A3"/>
    <w:rsid w:val="00CC00EC"/>
    <w:rsid w:val="00CC5734"/>
    <w:rsid w:val="00CC6C81"/>
    <w:rsid w:val="00CC77E3"/>
    <w:rsid w:val="00CD0539"/>
    <w:rsid w:val="00CD16FA"/>
    <w:rsid w:val="00CD20DF"/>
    <w:rsid w:val="00CD22DC"/>
    <w:rsid w:val="00CD3ACB"/>
    <w:rsid w:val="00CD6075"/>
    <w:rsid w:val="00CD6EF0"/>
    <w:rsid w:val="00CE0932"/>
    <w:rsid w:val="00CE0B80"/>
    <w:rsid w:val="00CE0B9D"/>
    <w:rsid w:val="00CE1445"/>
    <w:rsid w:val="00CE21D1"/>
    <w:rsid w:val="00CE5ACD"/>
    <w:rsid w:val="00CE5E65"/>
    <w:rsid w:val="00CE62AE"/>
    <w:rsid w:val="00CE6595"/>
    <w:rsid w:val="00CE6FF9"/>
    <w:rsid w:val="00CE7051"/>
    <w:rsid w:val="00CF01DE"/>
    <w:rsid w:val="00CF01F7"/>
    <w:rsid w:val="00CF1D0F"/>
    <w:rsid w:val="00CF2361"/>
    <w:rsid w:val="00CF3C7B"/>
    <w:rsid w:val="00CF5F23"/>
    <w:rsid w:val="00CF7D9B"/>
    <w:rsid w:val="00D00A07"/>
    <w:rsid w:val="00D00ACA"/>
    <w:rsid w:val="00D03861"/>
    <w:rsid w:val="00D03975"/>
    <w:rsid w:val="00D05458"/>
    <w:rsid w:val="00D0585E"/>
    <w:rsid w:val="00D10676"/>
    <w:rsid w:val="00D11BBB"/>
    <w:rsid w:val="00D1324C"/>
    <w:rsid w:val="00D1468A"/>
    <w:rsid w:val="00D15FA6"/>
    <w:rsid w:val="00D16804"/>
    <w:rsid w:val="00D17FDB"/>
    <w:rsid w:val="00D20514"/>
    <w:rsid w:val="00D22554"/>
    <w:rsid w:val="00D22961"/>
    <w:rsid w:val="00D25F6D"/>
    <w:rsid w:val="00D27EF2"/>
    <w:rsid w:val="00D3009A"/>
    <w:rsid w:val="00D33158"/>
    <w:rsid w:val="00D34BD3"/>
    <w:rsid w:val="00D36F7C"/>
    <w:rsid w:val="00D4307F"/>
    <w:rsid w:val="00D4592E"/>
    <w:rsid w:val="00D47037"/>
    <w:rsid w:val="00D474A3"/>
    <w:rsid w:val="00D505B3"/>
    <w:rsid w:val="00D51DAF"/>
    <w:rsid w:val="00D5349A"/>
    <w:rsid w:val="00D53F3B"/>
    <w:rsid w:val="00D55BCA"/>
    <w:rsid w:val="00D565F8"/>
    <w:rsid w:val="00D618D5"/>
    <w:rsid w:val="00D63202"/>
    <w:rsid w:val="00D70486"/>
    <w:rsid w:val="00D73412"/>
    <w:rsid w:val="00D806B5"/>
    <w:rsid w:val="00D827E2"/>
    <w:rsid w:val="00D8282F"/>
    <w:rsid w:val="00D8385A"/>
    <w:rsid w:val="00D8423D"/>
    <w:rsid w:val="00D84A73"/>
    <w:rsid w:val="00D8546A"/>
    <w:rsid w:val="00D85E71"/>
    <w:rsid w:val="00D87413"/>
    <w:rsid w:val="00D87D2D"/>
    <w:rsid w:val="00D917DC"/>
    <w:rsid w:val="00DA0272"/>
    <w:rsid w:val="00DA7A44"/>
    <w:rsid w:val="00DB269F"/>
    <w:rsid w:val="00DB3950"/>
    <w:rsid w:val="00DB511D"/>
    <w:rsid w:val="00DB787F"/>
    <w:rsid w:val="00DC0550"/>
    <w:rsid w:val="00DC1517"/>
    <w:rsid w:val="00DC2F4B"/>
    <w:rsid w:val="00DC394D"/>
    <w:rsid w:val="00DC4154"/>
    <w:rsid w:val="00DC53F2"/>
    <w:rsid w:val="00DC5C03"/>
    <w:rsid w:val="00DC7600"/>
    <w:rsid w:val="00DD05D8"/>
    <w:rsid w:val="00DD06BF"/>
    <w:rsid w:val="00DD0A9E"/>
    <w:rsid w:val="00DD165B"/>
    <w:rsid w:val="00DD53D6"/>
    <w:rsid w:val="00DD6900"/>
    <w:rsid w:val="00DD73A2"/>
    <w:rsid w:val="00DD7C40"/>
    <w:rsid w:val="00DE0671"/>
    <w:rsid w:val="00DE0C63"/>
    <w:rsid w:val="00DE0D57"/>
    <w:rsid w:val="00DE1B36"/>
    <w:rsid w:val="00DE240C"/>
    <w:rsid w:val="00DE240F"/>
    <w:rsid w:val="00DE5421"/>
    <w:rsid w:val="00DE59CB"/>
    <w:rsid w:val="00DF0041"/>
    <w:rsid w:val="00DF7557"/>
    <w:rsid w:val="00E010EA"/>
    <w:rsid w:val="00E03A7B"/>
    <w:rsid w:val="00E03E47"/>
    <w:rsid w:val="00E0662C"/>
    <w:rsid w:val="00E069B1"/>
    <w:rsid w:val="00E11A7C"/>
    <w:rsid w:val="00E13A75"/>
    <w:rsid w:val="00E13CD2"/>
    <w:rsid w:val="00E13EBE"/>
    <w:rsid w:val="00E14500"/>
    <w:rsid w:val="00E145D5"/>
    <w:rsid w:val="00E1586C"/>
    <w:rsid w:val="00E15E5B"/>
    <w:rsid w:val="00E168DE"/>
    <w:rsid w:val="00E170FD"/>
    <w:rsid w:val="00E17D0D"/>
    <w:rsid w:val="00E210C1"/>
    <w:rsid w:val="00E21261"/>
    <w:rsid w:val="00E231C4"/>
    <w:rsid w:val="00E244DA"/>
    <w:rsid w:val="00E24742"/>
    <w:rsid w:val="00E278E2"/>
    <w:rsid w:val="00E30211"/>
    <w:rsid w:val="00E309CB"/>
    <w:rsid w:val="00E31296"/>
    <w:rsid w:val="00E329EB"/>
    <w:rsid w:val="00E32B0C"/>
    <w:rsid w:val="00E33537"/>
    <w:rsid w:val="00E4319C"/>
    <w:rsid w:val="00E43F82"/>
    <w:rsid w:val="00E47DFE"/>
    <w:rsid w:val="00E50FCC"/>
    <w:rsid w:val="00E552BE"/>
    <w:rsid w:val="00E56198"/>
    <w:rsid w:val="00E572AA"/>
    <w:rsid w:val="00E57502"/>
    <w:rsid w:val="00E57FDB"/>
    <w:rsid w:val="00E60617"/>
    <w:rsid w:val="00E62811"/>
    <w:rsid w:val="00E62A48"/>
    <w:rsid w:val="00E62AE3"/>
    <w:rsid w:val="00E6422D"/>
    <w:rsid w:val="00E648F0"/>
    <w:rsid w:val="00E65985"/>
    <w:rsid w:val="00E67C12"/>
    <w:rsid w:val="00E7057F"/>
    <w:rsid w:val="00E70590"/>
    <w:rsid w:val="00E7416C"/>
    <w:rsid w:val="00E75058"/>
    <w:rsid w:val="00E764E2"/>
    <w:rsid w:val="00E778A3"/>
    <w:rsid w:val="00E82B7B"/>
    <w:rsid w:val="00E8334D"/>
    <w:rsid w:val="00E83C19"/>
    <w:rsid w:val="00E86039"/>
    <w:rsid w:val="00E86AC5"/>
    <w:rsid w:val="00E87280"/>
    <w:rsid w:val="00E87513"/>
    <w:rsid w:val="00E878AD"/>
    <w:rsid w:val="00E92646"/>
    <w:rsid w:val="00E930A0"/>
    <w:rsid w:val="00E9589C"/>
    <w:rsid w:val="00E95FCF"/>
    <w:rsid w:val="00EA047D"/>
    <w:rsid w:val="00EA0D3F"/>
    <w:rsid w:val="00EA1408"/>
    <w:rsid w:val="00EA288D"/>
    <w:rsid w:val="00EA2EC7"/>
    <w:rsid w:val="00EA314A"/>
    <w:rsid w:val="00EA3315"/>
    <w:rsid w:val="00EA41BC"/>
    <w:rsid w:val="00EA62A8"/>
    <w:rsid w:val="00EB563C"/>
    <w:rsid w:val="00EB5A79"/>
    <w:rsid w:val="00EB61F1"/>
    <w:rsid w:val="00EC40B8"/>
    <w:rsid w:val="00EC418E"/>
    <w:rsid w:val="00ED1475"/>
    <w:rsid w:val="00ED307B"/>
    <w:rsid w:val="00ED3AE4"/>
    <w:rsid w:val="00ED523E"/>
    <w:rsid w:val="00ED5B26"/>
    <w:rsid w:val="00ED61ED"/>
    <w:rsid w:val="00ED675F"/>
    <w:rsid w:val="00ED7963"/>
    <w:rsid w:val="00EE11C7"/>
    <w:rsid w:val="00EE1AC3"/>
    <w:rsid w:val="00EF0710"/>
    <w:rsid w:val="00EF57E2"/>
    <w:rsid w:val="00EF5DF9"/>
    <w:rsid w:val="00F012F3"/>
    <w:rsid w:val="00F03590"/>
    <w:rsid w:val="00F0434D"/>
    <w:rsid w:val="00F044BA"/>
    <w:rsid w:val="00F11234"/>
    <w:rsid w:val="00F120DD"/>
    <w:rsid w:val="00F135B5"/>
    <w:rsid w:val="00F2074F"/>
    <w:rsid w:val="00F234FD"/>
    <w:rsid w:val="00F23B8B"/>
    <w:rsid w:val="00F24D37"/>
    <w:rsid w:val="00F27558"/>
    <w:rsid w:val="00F30219"/>
    <w:rsid w:val="00F30674"/>
    <w:rsid w:val="00F3457E"/>
    <w:rsid w:val="00F345B4"/>
    <w:rsid w:val="00F34835"/>
    <w:rsid w:val="00F363D5"/>
    <w:rsid w:val="00F36416"/>
    <w:rsid w:val="00F37F08"/>
    <w:rsid w:val="00F37FAE"/>
    <w:rsid w:val="00F435B5"/>
    <w:rsid w:val="00F43920"/>
    <w:rsid w:val="00F44E76"/>
    <w:rsid w:val="00F45176"/>
    <w:rsid w:val="00F453F6"/>
    <w:rsid w:val="00F52456"/>
    <w:rsid w:val="00F536A4"/>
    <w:rsid w:val="00F537D0"/>
    <w:rsid w:val="00F55FD5"/>
    <w:rsid w:val="00F6128D"/>
    <w:rsid w:val="00F62C06"/>
    <w:rsid w:val="00F67630"/>
    <w:rsid w:val="00F716B3"/>
    <w:rsid w:val="00F71CF8"/>
    <w:rsid w:val="00F735D4"/>
    <w:rsid w:val="00F73AC1"/>
    <w:rsid w:val="00F76716"/>
    <w:rsid w:val="00F77F90"/>
    <w:rsid w:val="00F80607"/>
    <w:rsid w:val="00F812D7"/>
    <w:rsid w:val="00F81611"/>
    <w:rsid w:val="00F84579"/>
    <w:rsid w:val="00F86201"/>
    <w:rsid w:val="00F86B99"/>
    <w:rsid w:val="00F876A3"/>
    <w:rsid w:val="00F87DDE"/>
    <w:rsid w:val="00F90A6E"/>
    <w:rsid w:val="00F92301"/>
    <w:rsid w:val="00F9329F"/>
    <w:rsid w:val="00F936B0"/>
    <w:rsid w:val="00F9473E"/>
    <w:rsid w:val="00F96B73"/>
    <w:rsid w:val="00FA038F"/>
    <w:rsid w:val="00FA05E3"/>
    <w:rsid w:val="00FA083A"/>
    <w:rsid w:val="00FA1335"/>
    <w:rsid w:val="00FA2CDA"/>
    <w:rsid w:val="00FA2EBC"/>
    <w:rsid w:val="00FB0AC3"/>
    <w:rsid w:val="00FB4700"/>
    <w:rsid w:val="00FB4CAB"/>
    <w:rsid w:val="00FB5592"/>
    <w:rsid w:val="00FB5B43"/>
    <w:rsid w:val="00FC1C12"/>
    <w:rsid w:val="00FC5ABF"/>
    <w:rsid w:val="00FD04DC"/>
    <w:rsid w:val="00FD290D"/>
    <w:rsid w:val="00FD3C41"/>
    <w:rsid w:val="00FD43B8"/>
    <w:rsid w:val="00FD4EB8"/>
    <w:rsid w:val="00FD6FB5"/>
    <w:rsid w:val="00FD7520"/>
    <w:rsid w:val="00FE4469"/>
    <w:rsid w:val="00FF09CD"/>
    <w:rsid w:val="00FF19A7"/>
    <w:rsid w:val="00FF4534"/>
    <w:rsid w:val="00FF5815"/>
    <w:rsid w:val="00FF5B73"/>
    <w:rsid w:val="00FF5BCA"/>
    <w:rsid w:val="00FF60EA"/>
    <w:rsid w:val="00FF744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9FF01F"/>
  <w15:docId w15:val="{C25A567D-1B4C-4253-ABFE-757D1B91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imes New Roman" w:hAnsi="Cambria" w:cs="Times New Roman"/>
        <w:lang w:val="en-ZA" w:eastAsia="en-ZA" w:bidi="ar-SA"/>
      </w:rPr>
    </w:rPrDefault>
    <w:pPrDefault/>
  </w:docDefaults>
  <w:latentStyles w:defLockedState="0" w:defUIPriority="0" w:defSemiHidden="0" w:defUnhideWhenUsed="0" w:defQFormat="0" w:count="376">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45176"/>
    <w:pPr>
      <w:spacing w:after="200" w:line="252" w:lineRule="auto"/>
    </w:pPr>
    <w:rPr>
      <w:sz w:val="22"/>
      <w:szCs w:val="22"/>
      <w:lang w:val="en-US" w:eastAsia="en-US" w:bidi="en-US"/>
    </w:rPr>
  </w:style>
  <w:style w:type="paragraph" w:styleId="Heading1">
    <w:name w:val="heading 1"/>
    <w:basedOn w:val="Normal"/>
    <w:next w:val="Normal"/>
    <w:link w:val="Heading1Char"/>
    <w:uiPriority w:val="9"/>
    <w:rsid w:val="00F45176"/>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semiHidden/>
    <w:unhideWhenUsed/>
    <w:qFormat/>
    <w:rsid w:val="00F45176"/>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semiHidden/>
    <w:unhideWhenUsed/>
    <w:qFormat/>
    <w:rsid w:val="00F45176"/>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semiHidden/>
    <w:unhideWhenUsed/>
    <w:qFormat/>
    <w:rsid w:val="00F45176"/>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semiHidden/>
    <w:unhideWhenUsed/>
    <w:qFormat/>
    <w:rsid w:val="00F45176"/>
    <w:pPr>
      <w:spacing w:before="320" w:after="120"/>
      <w:jc w:val="center"/>
      <w:outlineLvl w:val="4"/>
    </w:pPr>
    <w:rPr>
      <w:caps/>
      <w:color w:val="622423"/>
      <w:spacing w:val="10"/>
    </w:rPr>
  </w:style>
  <w:style w:type="paragraph" w:styleId="Heading6">
    <w:name w:val="heading 6"/>
    <w:basedOn w:val="Normal"/>
    <w:next w:val="Normal"/>
    <w:link w:val="Heading6Char"/>
    <w:uiPriority w:val="9"/>
    <w:semiHidden/>
    <w:unhideWhenUsed/>
    <w:qFormat/>
    <w:rsid w:val="00F45176"/>
    <w:p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F45176"/>
    <w:p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F4517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F4517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82E28"/>
    <w:pPr>
      <w:tabs>
        <w:tab w:val="center" w:pos="4320"/>
        <w:tab w:val="right" w:pos="8640"/>
      </w:tabs>
    </w:pPr>
  </w:style>
  <w:style w:type="paragraph" w:styleId="NormalWeb">
    <w:name w:val="Normal (Web)"/>
    <w:basedOn w:val="Normal"/>
    <w:link w:val="NormalWebChar"/>
    <w:uiPriority w:val="99"/>
    <w:rsid w:val="00E92646"/>
    <w:pPr>
      <w:spacing w:after="280" w:line="280" w:lineRule="atLeast"/>
      <w:jc w:val="both"/>
    </w:pPr>
  </w:style>
  <w:style w:type="character" w:customStyle="1" w:styleId="Heading1Char">
    <w:name w:val="Heading 1 Char"/>
    <w:basedOn w:val="DefaultParagraphFont"/>
    <w:link w:val="Heading1"/>
    <w:uiPriority w:val="9"/>
    <w:rsid w:val="00F45176"/>
    <w:rPr>
      <w:rFonts w:eastAsia="Times New Roman" w:cs="Times New Roman"/>
      <w:caps/>
      <w:color w:val="632423"/>
      <w:spacing w:val="20"/>
      <w:sz w:val="28"/>
      <w:szCs w:val="28"/>
    </w:rPr>
  </w:style>
  <w:style w:type="character" w:customStyle="1" w:styleId="Heading2Char">
    <w:name w:val="Heading 2 Char"/>
    <w:basedOn w:val="DefaultParagraphFont"/>
    <w:link w:val="Heading2"/>
    <w:uiPriority w:val="9"/>
    <w:semiHidden/>
    <w:rsid w:val="00F45176"/>
    <w:rPr>
      <w:caps/>
      <w:color w:val="632423"/>
      <w:spacing w:val="15"/>
      <w:sz w:val="24"/>
      <w:szCs w:val="24"/>
    </w:rPr>
  </w:style>
  <w:style w:type="character" w:customStyle="1" w:styleId="Heading3Char">
    <w:name w:val="Heading 3 Char"/>
    <w:basedOn w:val="DefaultParagraphFont"/>
    <w:link w:val="Heading3"/>
    <w:uiPriority w:val="9"/>
    <w:semiHidden/>
    <w:rsid w:val="00F45176"/>
    <w:rPr>
      <w:rFonts w:eastAsia="Times New Roman" w:cs="Times New Roman"/>
      <w:caps/>
      <w:color w:val="622423"/>
      <w:sz w:val="24"/>
      <w:szCs w:val="24"/>
    </w:rPr>
  </w:style>
  <w:style w:type="character" w:customStyle="1" w:styleId="Heading4Char">
    <w:name w:val="Heading 4 Char"/>
    <w:basedOn w:val="DefaultParagraphFont"/>
    <w:link w:val="Heading4"/>
    <w:uiPriority w:val="9"/>
    <w:semiHidden/>
    <w:rsid w:val="00F45176"/>
    <w:rPr>
      <w:rFonts w:eastAsia="Times New Roman" w:cs="Times New Roman"/>
      <w:caps/>
      <w:color w:val="622423"/>
      <w:spacing w:val="10"/>
    </w:rPr>
  </w:style>
  <w:style w:type="character" w:customStyle="1" w:styleId="Heading5Char">
    <w:name w:val="Heading 5 Char"/>
    <w:basedOn w:val="DefaultParagraphFont"/>
    <w:link w:val="Heading5"/>
    <w:uiPriority w:val="9"/>
    <w:semiHidden/>
    <w:rsid w:val="00F45176"/>
    <w:rPr>
      <w:rFonts w:eastAsia="Times New Roman" w:cs="Times New Roman"/>
      <w:caps/>
      <w:color w:val="622423"/>
      <w:spacing w:val="10"/>
    </w:rPr>
  </w:style>
  <w:style w:type="character" w:customStyle="1" w:styleId="Heading6Char">
    <w:name w:val="Heading 6 Char"/>
    <w:basedOn w:val="DefaultParagraphFont"/>
    <w:link w:val="Heading6"/>
    <w:uiPriority w:val="9"/>
    <w:semiHidden/>
    <w:rsid w:val="00F45176"/>
    <w:rPr>
      <w:rFonts w:eastAsia="Times New Roman" w:cs="Times New Roman"/>
      <w:caps/>
      <w:color w:val="943634"/>
      <w:spacing w:val="10"/>
    </w:rPr>
  </w:style>
  <w:style w:type="character" w:customStyle="1" w:styleId="Heading7Char">
    <w:name w:val="Heading 7 Char"/>
    <w:basedOn w:val="DefaultParagraphFont"/>
    <w:link w:val="Heading7"/>
    <w:uiPriority w:val="9"/>
    <w:semiHidden/>
    <w:rsid w:val="00F45176"/>
    <w:rPr>
      <w:rFonts w:eastAsia="Times New Roman" w:cs="Times New Roman"/>
      <w:i/>
      <w:iCs/>
      <w:caps/>
      <w:color w:val="943634"/>
      <w:spacing w:val="10"/>
    </w:rPr>
  </w:style>
  <w:style w:type="character" w:customStyle="1" w:styleId="Heading8Char">
    <w:name w:val="Heading 8 Char"/>
    <w:basedOn w:val="DefaultParagraphFont"/>
    <w:link w:val="Heading8"/>
    <w:uiPriority w:val="9"/>
    <w:semiHidden/>
    <w:rsid w:val="00F45176"/>
    <w:rPr>
      <w:rFonts w:eastAsia="Times New Roman" w:cs="Times New Roman"/>
      <w:caps/>
      <w:spacing w:val="10"/>
      <w:sz w:val="20"/>
      <w:szCs w:val="20"/>
    </w:rPr>
  </w:style>
  <w:style w:type="character" w:customStyle="1" w:styleId="Heading9Char">
    <w:name w:val="Heading 9 Char"/>
    <w:basedOn w:val="DefaultParagraphFont"/>
    <w:link w:val="Heading9"/>
    <w:uiPriority w:val="9"/>
    <w:semiHidden/>
    <w:rsid w:val="00F45176"/>
    <w:rPr>
      <w:rFonts w:eastAsia="Times New Roman" w:cs="Times New Roman"/>
      <w:i/>
      <w:iCs/>
      <w:caps/>
      <w:spacing w:val="10"/>
      <w:sz w:val="20"/>
      <w:szCs w:val="20"/>
    </w:rPr>
  </w:style>
  <w:style w:type="paragraph" w:styleId="Caption">
    <w:name w:val="caption"/>
    <w:basedOn w:val="Normal"/>
    <w:next w:val="Normal"/>
    <w:uiPriority w:val="35"/>
    <w:semiHidden/>
    <w:unhideWhenUsed/>
    <w:qFormat/>
    <w:rsid w:val="00F45176"/>
    <w:rPr>
      <w:caps/>
      <w:spacing w:val="10"/>
      <w:sz w:val="18"/>
      <w:szCs w:val="18"/>
    </w:rPr>
  </w:style>
  <w:style w:type="paragraph" w:styleId="TOCHeading">
    <w:name w:val="TOC Heading"/>
    <w:basedOn w:val="Heading1"/>
    <w:next w:val="Normal"/>
    <w:uiPriority w:val="39"/>
    <w:semiHidden/>
    <w:unhideWhenUsed/>
    <w:qFormat/>
    <w:rsid w:val="00F45176"/>
    <w:pPr>
      <w:outlineLvl w:val="9"/>
    </w:pPr>
  </w:style>
  <w:style w:type="paragraph" w:customStyle="1" w:styleId="Body">
    <w:name w:val="Body"/>
    <w:basedOn w:val="NormalWeb"/>
    <w:link w:val="BodyChar"/>
    <w:qFormat/>
    <w:rsid w:val="0065481F"/>
    <w:rPr>
      <w:rFonts w:ascii="Arial" w:hAnsi="Arial"/>
    </w:rPr>
  </w:style>
  <w:style w:type="paragraph" w:customStyle="1" w:styleId="KindRegards">
    <w:name w:val="Kind Regards"/>
    <w:basedOn w:val="NormalWeb"/>
    <w:link w:val="KindRegardsChar"/>
    <w:qFormat/>
    <w:rsid w:val="0065481F"/>
    <w:rPr>
      <w:rFonts w:ascii="Arial" w:hAnsi="Arial"/>
    </w:rPr>
  </w:style>
  <w:style w:type="character" w:customStyle="1" w:styleId="NormalWebChar">
    <w:name w:val="Normal (Web) Char"/>
    <w:basedOn w:val="DefaultParagraphFont"/>
    <w:link w:val="NormalWeb"/>
    <w:rsid w:val="0065481F"/>
  </w:style>
  <w:style w:type="character" w:customStyle="1" w:styleId="BodyChar">
    <w:name w:val="Body Char"/>
    <w:basedOn w:val="NormalWebChar"/>
    <w:link w:val="Body"/>
    <w:rsid w:val="0065481F"/>
    <w:rPr>
      <w:rFonts w:ascii="Arial" w:hAnsi="Arial"/>
    </w:rPr>
  </w:style>
  <w:style w:type="paragraph" w:customStyle="1" w:styleId="NameofLetterWriter">
    <w:name w:val="Name of Letter Writer"/>
    <w:basedOn w:val="NormalWeb"/>
    <w:link w:val="NameofLetterWriterChar"/>
    <w:qFormat/>
    <w:rsid w:val="0065481F"/>
    <w:rPr>
      <w:rFonts w:ascii="Arial" w:hAnsi="Arial"/>
    </w:rPr>
  </w:style>
  <w:style w:type="character" w:customStyle="1" w:styleId="KindRegardsChar">
    <w:name w:val="Kind Regards Char"/>
    <w:basedOn w:val="NormalWebChar"/>
    <w:link w:val="KindRegards"/>
    <w:rsid w:val="0065481F"/>
    <w:rPr>
      <w:rFonts w:ascii="Arial" w:hAnsi="Arial"/>
    </w:rPr>
  </w:style>
  <w:style w:type="paragraph" w:customStyle="1" w:styleId="AISADate">
    <w:name w:val="AISA Date"/>
    <w:basedOn w:val="NormalWeb"/>
    <w:link w:val="AISADateChar"/>
    <w:qFormat/>
    <w:rsid w:val="00C576A6"/>
    <w:rPr>
      <w:rFonts w:ascii="Arial" w:hAnsi="Arial" w:cs="Arial"/>
      <w:b/>
      <w:sz w:val="24"/>
      <w:szCs w:val="24"/>
    </w:rPr>
  </w:style>
  <w:style w:type="character" w:customStyle="1" w:styleId="NameofLetterWriterChar">
    <w:name w:val="Name of Letter Writer Char"/>
    <w:basedOn w:val="NormalWebChar"/>
    <w:link w:val="NameofLetterWriter"/>
    <w:rsid w:val="0065481F"/>
    <w:rPr>
      <w:rFonts w:ascii="Arial" w:hAnsi="Arial"/>
    </w:rPr>
  </w:style>
  <w:style w:type="paragraph" w:customStyle="1" w:styleId="Subject">
    <w:name w:val="Subject:"/>
    <w:basedOn w:val="NormalWeb"/>
    <w:link w:val="SubjectChar"/>
    <w:qFormat/>
    <w:rsid w:val="0065481F"/>
    <w:rPr>
      <w:rFonts w:ascii="Arial" w:hAnsi="Arial"/>
      <w:b/>
      <w:sz w:val="24"/>
      <w:szCs w:val="24"/>
    </w:rPr>
  </w:style>
  <w:style w:type="character" w:customStyle="1" w:styleId="AISADateChar">
    <w:name w:val="AISA Date Char"/>
    <w:basedOn w:val="NormalWebChar"/>
    <w:link w:val="AISADate"/>
    <w:rsid w:val="00C576A6"/>
    <w:rPr>
      <w:rFonts w:ascii="Arial" w:hAnsi="Arial" w:cs="Arial"/>
      <w:b/>
      <w:sz w:val="24"/>
      <w:szCs w:val="24"/>
      <w:lang w:bidi="en-US"/>
    </w:rPr>
  </w:style>
  <w:style w:type="paragraph" w:customStyle="1" w:styleId="Towhoitmayconcern">
    <w:name w:val="To who it may concern:"/>
    <w:basedOn w:val="NormalWeb"/>
    <w:link w:val="TowhoitmayconcernChar"/>
    <w:qFormat/>
    <w:rsid w:val="0065481F"/>
    <w:rPr>
      <w:rFonts w:ascii="Arial" w:hAnsi="Arial"/>
      <w:b/>
    </w:rPr>
  </w:style>
  <w:style w:type="character" w:customStyle="1" w:styleId="SubjectChar">
    <w:name w:val="Subject: Char"/>
    <w:basedOn w:val="NormalWebChar"/>
    <w:link w:val="Subject"/>
    <w:rsid w:val="0065481F"/>
    <w:rPr>
      <w:rFonts w:ascii="Arial" w:hAnsi="Arial"/>
      <w:b/>
      <w:sz w:val="24"/>
      <w:szCs w:val="24"/>
    </w:rPr>
  </w:style>
  <w:style w:type="paragraph" w:customStyle="1" w:styleId="DearJohn">
    <w:name w:val="Dear John"/>
    <w:basedOn w:val="NormalWeb"/>
    <w:link w:val="DearJohnChar"/>
    <w:qFormat/>
    <w:rsid w:val="0065481F"/>
    <w:rPr>
      <w:rFonts w:ascii="Arial" w:hAnsi="Arial"/>
      <w:b/>
      <w:sz w:val="24"/>
      <w:szCs w:val="24"/>
    </w:rPr>
  </w:style>
  <w:style w:type="character" w:customStyle="1" w:styleId="TowhoitmayconcernChar">
    <w:name w:val="To who it may concern: Char"/>
    <w:basedOn w:val="NormalWebChar"/>
    <w:link w:val="Towhoitmayconcern"/>
    <w:rsid w:val="0065481F"/>
    <w:rPr>
      <w:rFonts w:ascii="Arial" w:hAnsi="Arial"/>
      <w:b/>
    </w:rPr>
  </w:style>
  <w:style w:type="paragraph" w:customStyle="1" w:styleId="FromJohn">
    <w:name w:val="From John"/>
    <w:basedOn w:val="NameofLetterWriter"/>
    <w:link w:val="FromJohnChar"/>
    <w:qFormat/>
    <w:rsid w:val="0065481F"/>
    <w:rPr>
      <w:b/>
      <w:sz w:val="24"/>
      <w:szCs w:val="24"/>
    </w:rPr>
  </w:style>
  <w:style w:type="character" w:customStyle="1" w:styleId="DearJohnChar">
    <w:name w:val="Dear John Char"/>
    <w:basedOn w:val="NormalWebChar"/>
    <w:link w:val="DearJohn"/>
    <w:rsid w:val="0065481F"/>
    <w:rPr>
      <w:rFonts w:ascii="Arial" w:hAnsi="Arial"/>
      <w:b/>
      <w:sz w:val="24"/>
      <w:szCs w:val="24"/>
    </w:rPr>
  </w:style>
  <w:style w:type="character" w:customStyle="1" w:styleId="FromJohnChar">
    <w:name w:val="From John Char"/>
    <w:basedOn w:val="NameofLetterWriterChar"/>
    <w:link w:val="FromJohn"/>
    <w:rsid w:val="0065481F"/>
    <w:rPr>
      <w:rFonts w:ascii="Arial" w:hAnsi="Arial"/>
      <w:b/>
      <w:sz w:val="24"/>
      <w:szCs w:val="24"/>
    </w:rPr>
  </w:style>
  <w:style w:type="paragraph" w:customStyle="1" w:styleId="REFNO">
    <w:name w:val="REF NO:"/>
    <w:basedOn w:val="AISADate"/>
    <w:link w:val="REFNOChar"/>
    <w:qFormat/>
    <w:rsid w:val="00C576A6"/>
  </w:style>
  <w:style w:type="character" w:customStyle="1" w:styleId="REFNOChar">
    <w:name w:val="REF NO: Char"/>
    <w:basedOn w:val="AISADateChar"/>
    <w:link w:val="REFNO"/>
    <w:rsid w:val="00C576A6"/>
    <w:rPr>
      <w:rFonts w:ascii="Arial" w:hAnsi="Arial" w:cs="Arial"/>
      <w:b/>
      <w:sz w:val="24"/>
      <w:szCs w:val="24"/>
      <w:lang w:bidi="en-US"/>
    </w:rPr>
  </w:style>
  <w:style w:type="paragraph" w:styleId="BalloonText">
    <w:name w:val="Balloon Text"/>
    <w:basedOn w:val="Normal"/>
    <w:link w:val="BalloonTextChar"/>
    <w:rsid w:val="00A92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9222D"/>
    <w:rPr>
      <w:rFonts w:ascii="Tahoma" w:hAnsi="Tahoma" w:cs="Tahoma"/>
      <w:sz w:val="16"/>
      <w:szCs w:val="16"/>
      <w:lang w:bidi="en-US"/>
    </w:rPr>
  </w:style>
  <w:style w:type="paragraph" w:styleId="Footer">
    <w:name w:val="footer"/>
    <w:basedOn w:val="Normal"/>
    <w:link w:val="FooterChar"/>
    <w:rsid w:val="00A9222D"/>
    <w:pPr>
      <w:tabs>
        <w:tab w:val="center" w:pos="4680"/>
        <w:tab w:val="right" w:pos="9360"/>
      </w:tabs>
      <w:spacing w:after="0" w:line="240" w:lineRule="auto"/>
    </w:pPr>
  </w:style>
  <w:style w:type="character" w:customStyle="1" w:styleId="FooterChar">
    <w:name w:val="Footer Char"/>
    <w:basedOn w:val="DefaultParagraphFont"/>
    <w:link w:val="Footer"/>
    <w:rsid w:val="00A9222D"/>
    <w:rPr>
      <w:sz w:val="22"/>
      <w:szCs w:val="22"/>
      <w:lang w:bidi="en-US"/>
    </w:rPr>
  </w:style>
  <w:style w:type="character" w:styleId="Hyperlink">
    <w:name w:val="Hyperlink"/>
    <w:basedOn w:val="DefaultParagraphFont"/>
    <w:rsid w:val="00367C4E"/>
    <w:rPr>
      <w:color w:val="0000FF"/>
      <w:u w:val="single"/>
    </w:rPr>
  </w:style>
  <w:style w:type="paragraph" w:styleId="PlainText">
    <w:name w:val="Plain Text"/>
    <w:basedOn w:val="Normal"/>
    <w:link w:val="PlainTextChar"/>
    <w:uiPriority w:val="99"/>
    <w:unhideWhenUsed/>
    <w:rsid w:val="00EA047D"/>
    <w:pPr>
      <w:spacing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rsid w:val="00EA047D"/>
    <w:rPr>
      <w:rFonts w:ascii="Consolas" w:eastAsia="Calibri" w:hAnsi="Consolas" w:cs="Times New Roman"/>
      <w:sz w:val="21"/>
      <w:szCs w:val="21"/>
    </w:rPr>
  </w:style>
  <w:style w:type="paragraph" w:styleId="ListParagraph">
    <w:name w:val="List Paragraph"/>
    <w:basedOn w:val="Normal"/>
    <w:uiPriority w:val="34"/>
    <w:qFormat/>
    <w:rsid w:val="00084394"/>
    <w:pPr>
      <w:spacing w:after="0" w:line="240" w:lineRule="auto"/>
      <w:ind w:left="720"/>
    </w:pPr>
    <w:rPr>
      <w:rFonts w:asciiTheme="minorHAnsi" w:eastAsiaTheme="minorHAnsi" w:hAnsiTheme="minorHAnsi" w:cstheme="minorBidi"/>
      <w:kern w:val="2"/>
      <w:lang w:val="en-ZA" w:bidi="ar-SA"/>
      <w14:ligatures w14:val="standardContextual"/>
    </w:rPr>
  </w:style>
  <w:style w:type="character" w:styleId="Emphasis">
    <w:name w:val="Emphasis"/>
    <w:basedOn w:val="DefaultParagraphFont"/>
    <w:uiPriority w:val="20"/>
    <w:qFormat/>
    <w:rsid w:val="00B6041D"/>
    <w:rPr>
      <w:i/>
      <w:iCs/>
    </w:rPr>
  </w:style>
  <w:style w:type="paragraph" w:customStyle="1" w:styleId="Default">
    <w:name w:val="Default"/>
    <w:rsid w:val="00165F97"/>
    <w:pPr>
      <w:autoSpaceDE w:val="0"/>
      <w:autoSpaceDN w:val="0"/>
      <w:adjustRightInd w:val="0"/>
    </w:pPr>
    <w:rPr>
      <w:rFonts w:ascii="Calibri" w:hAnsi="Calibri" w:cs="Calibri"/>
      <w:color w:val="000000"/>
      <w:sz w:val="24"/>
      <w:szCs w:val="24"/>
    </w:rPr>
  </w:style>
  <w:style w:type="table" w:styleId="TableGrid">
    <w:name w:val="Table Grid"/>
    <w:basedOn w:val="TableNormal"/>
    <w:rsid w:val="00C96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A20F9"/>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56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95092">
      <w:bodyDiv w:val="1"/>
      <w:marLeft w:val="0"/>
      <w:marRight w:val="0"/>
      <w:marTop w:val="0"/>
      <w:marBottom w:val="0"/>
      <w:divBdr>
        <w:top w:val="none" w:sz="0" w:space="0" w:color="auto"/>
        <w:left w:val="none" w:sz="0" w:space="0" w:color="auto"/>
        <w:bottom w:val="none" w:sz="0" w:space="0" w:color="auto"/>
        <w:right w:val="none" w:sz="0" w:space="0" w:color="auto"/>
      </w:divBdr>
    </w:div>
    <w:div w:id="556281885">
      <w:bodyDiv w:val="1"/>
      <w:marLeft w:val="0"/>
      <w:marRight w:val="0"/>
      <w:marTop w:val="0"/>
      <w:marBottom w:val="0"/>
      <w:divBdr>
        <w:top w:val="none" w:sz="0" w:space="0" w:color="auto"/>
        <w:left w:val="none" w:sz="0" w:space="0" w:color="auto"/>
        <w:bottom w:val="none" w:sz="0" w:space="0" w:color="auto"/>
        <w:right w:val="none" w:sz="0" w:space="0" w:color="auto"/>
      </w:divBdr>
    </w:div>
    <w:div w:id="710229883">
      <w:bodyDiv w:val="1"/>
      <w:marLeft w:val="0"/>
      <w:marRight w:val="0"/>
      <w:marTop w:val="0"/>
      <w:marBottom w:val="0"/>
      <w:divBdr>
        <w:top w:val="none" w:sz="0" w:space="0" w:color="auto"/>
        <w:left w:val="none" w:sz="0" w:space="0" w:color="auto"/>
        <w:bottom w:val="none" w:sz="0" w:space="0" w:color="auto"/>
        <w:right w:val="none" w:sz="0" w:space="0" w:color="auto"/>
      </w:divBdr>
    </w:div>
    <w:div w:id="983630494">
      <w:bodyDiv w:val="1"/>
      <w:marLeft w:val="0"/>
      <w:marRight w:val="0"/>
      <w:marTop w:val="0"/>
      <w:marBottom w:val="0"/>
      <w:divBdr>
        <w:top w:val="none" w:sz="0" w:space="0" w:color="auto"/>
        <w:left w:val="none" w:sz="0" w:space="0" w:color="auto"/>
        <w:bottom w:val="none" w:sz="0" w:space="0" w:color="auto"/>
        <w:right w:val="none" w:sz="0" w:space="0" w:color="auto"/>
      </w:divBdr>
      <w:divsChild>
        <w:div w:id="141430099">
          <w:marLeft w:val="0"/>
          <w:marRight w:val="0"/>
          <w:marTop w:val="0"/>
          <w:marBottom w:val="0"/>
          <w:divBdr>
            <w:top w:val="none" w:sz="0" w:space="0" w:color="auto"/>
            <w:left w:val="none" w:sz="0" w:space="0" w:color="auto"/>
            <w:bottom w:val="none" w:sz="0" w:space="0" w:color="auto"/>
            <w:right w:val="none" w:sz="0" w:space="0" w:color="auto"/>
          </w:divBdr>
          <w:divsChild>
            <w:div w:id="1471166431">
              <w:marLeft w:val="0"/>
              <w:marRight w:val="0"/>
              <w:marTop w:val="0"/>
              <w:marBottom w:val="0"/>
              <w:divBdr>
                <w:top w:val="none" w:sz="0" w:space="0" w:color="auto"/>
                <w:left w:val="none" w:sz="0" w:space="0" w:color="auto"/>
                <w:bottom w:val="none" w:sz="0" w:space="0" w:color="auto"/>
                <w:right w:val="none" w:sz="0" w:space="0" w:color="auto"/>
              </w:divBdr>
              <w:divsChild>
                <w:div w:id="1107769353">
                  <w:marLeft w:val="0"/>
                  <w:marRight w:val="0"/>
                  <w:marTop w:val="0"/>
                  <w:marBottom w:val="450"/>
                  <w:divBdr>
                    <w:top w:val="none" w:sz="0" w:space="0" w:color="auto"/>
                    <w:left w:val="none" w:sz="0" w:space="0" w:color="auto"/>
                    <w:bottom w:val="none" w:sz="0" w:space="0" w:color="auto"/>
                    <w:right w:val="none" w:sz="0" w:space="0" w:color="auto"/>
                  </w:divBdr>
                  <w:divsChild>
                    <w:div w:id="1930774371">
                      <w:marLeft w:val="0"/>
                      <w:marRight w:val="0"/>
                      <w:marTop w:val="0"/>
                      <w:marBottom w:val="0"/>
                      <w:divBdr>
                        <w:top w:val="none" w:sz="0" w:space="0" w:color="auto"/>
                        <w:left w:val="none" w:sz="0" w:space="0" w:color="auto"/>
                        <w:bottom w:val="none" w:sz="0" w:space="0" w:color="auto"/>
                        <w:right w:val="none" w:sz="0" w:space="0" w:color="auto"/>
                      </w:divBdr>
                      <w:divsChild>
                        <w:div w:id="1661956410">
                          <w:marLeft w:val="0"/>
                          <w:marRight w:val="0"/>
                          <w:marTop w:val="0"/>
                          <w:marBottom w:val="0"/>
                          <w:divBdr>
                            <w:top w:val="none" w:sz="0" w:space="0" w:color="auto"/>
                            <w:left w:val="none" w:sz="0" w:space="0" w:color="auto"/>
                            <w:bottom w:val="none" w:sz="0" w:space="0" w:color="auto"/>
                            <w:right w:val="none" w:sz="0" w:space="0" w:color="auto"/>
                          </w:divBdr>
                          <w:divsChild>
                            <w:div w:id="2975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986317">
      <w:bodyDiv w:val="1"/>
      <w:marLeft w:val="0"/>
      <w:marRight w:val="0"/>
      <w:marTop w:val="0"/>
      <w:marBottom w:val="0"/>
      <w:divBdr>
        <w:top w:val="none" w:sz="0" w:space="0" w:color="auto"/>
        <w:left w:val="none" w:sz="0" w:space="0" w:color="auto"/>
        <w:bottom w:val="none" w:sz="0" w:space="0" w:color="auto"/>
        <w:right w:val="none" w:sz="0" w:space="0" w:color="auto"/>
      </w:divBdr>
    </w:div>
    <w:div w:id="2008633500">
      <w:bodyDiv w:val="1"/>
      <w:marLeft w:val="0"/>
      <w:marRight w:val="0"/>
      <w:marTop w:val="0"/>
      <w:marBottom w:val="0"/>
      <w:divBdr>
        <w:top w:val="none" w:sz="0" w:space="0" w:color="auto"/>
        <w:left w:val="none" w:sz="0" w:space="0" w:color="auto"/>
        <w:bottom w:val="none" w:sz="0" w:space="0" w:color="auto"/>
        <w:right w:val="none" w:sz="0" w:space="0" w:color="auto"/>
      </w:divBdr>
    </w:div>
    <w:div w:id="2049332750">
      <w:bodyDiv w:val="1"/>
      <w:marLeft w:val="0"/>
      <w:marRight w:val="0"/>
      <w:marTop w:val="0"/>
      <w:marBottom w:val="0"/>
      <w:divBdr>
        <w:top w:val="none" w:sz="0" w:space="0" w:color="auto"/>
        <w:left w:val="none" w:sz="0" w:space="0" w:color="auto"/>
        <w:bottom w:val="none" w:sz="0" w:space="0" w:color="auto"/>
        <w:right w:val="none" w:sz="0" w:space="0" w:color="auto"/>
      </w:divBdr>
      <w:divsChild>
        <w:div w:id="472059815">
          <w:marLeft w:val="0"/>
          <w:marRight w:val="0"/>
          <w:marTop w:val="0"/>
          <w:marBottom w:val="0"/>
          <w:divBdr>
            <w:top w:val="none" w:sz="0" w:space="0" w:color="auto"/>
            <w:left w:val="none" w:sz="0" w:space="0" w:color="auto"/>
            <w:bottom w:val="none" w:sz="0" w:space="0" w:color="auto"/>
            <w:right w:val="none" w:sz="0" w:space="0" w:color="auto"/>
          </w:divBdr>
          <w:divsChild>
            <w:div w:id="1964532857">
              <w:marLeft w:val="0"/>
              <w:marRight w:val="0"/>
              <w:marTop w:val="0"/>
              <w:marBottom w:val="0"/>
              <w:divBdr>
                <w:top w:val="none" w:sz="0" w:space="0" w:color="auto"/>
                <w:left w:val="none" w:sz="0" w:space="0" w:color="auto"/>
                <w:bottom w:val="none" w:sz="0" w:space="0" w:color="auto"/>
                <w:right w:val="none" w:sz="0" w:space="0" w:color="auto"/>
              </w:divBdr>
              <w:divsChild>
                <w:div w:id="1151797715">
                  <w:marLeft w:val="0"/>
                  <w:marRight w:val="0"/>
                  <w:marTop w:val="0"/>
                  <w:marBottom w:val="0"/>
                  <w:divBdr>
                    <w:top w:val="none" w:sz="0" w:space="0" w:color="auto"/>
                    <w:left w:val="none" w:sz="0" w:space="0" w:color="auto"/>
                    <w:bottom w:val="none" w:sz="0" w:space="0" w:color="auto"/>
                    <w:right w:val="none" w:sz="0" w:space="0" w:color="auto"/>
                  </w:divBdr>
                  <w:divsChild>
                    <w:div w:id="16541421">
                      <w:marLeft w:val="0"/>
                      <w:marRight w:val="0"/>
                      <w:marTop w:val="0"/>
                      <w:marBottom w:val="0"/>
                      <w:divBdr>
                        <w:top w:val="none" w:sz="0" w:space="0" w:color="auto"/>
                        <w:left w:val="none" w:sz="0" w:space="0" w:color="auto"/>
                        <w:bottom w:val="none" w:sz="0" w:space="0" w:color="auto"/>
                        <w:right w:val="none" w:sz="0" w:space="0" w:color="auto"/>
                      </w:divBdr>
                      <w:divsChild>
                        <w:div w:id="643704654">
                          <w:marLeft w:val="0"/>
                          <w:marRight w:val="0"/>
                          <w:marTop w:val="0"/>
                          <w:marBottom w:val="0"/>
                          <w:divBdr>
                            <w:top w:val="none" w:sz="0" w:space="0" w:color="auto"/>
                            <w:left w:val="none" w:sz="0" w:space="0" w:color="auto"/>
                            <w:bottom w:val="none" w:sz="0" w:space="0" w:color="auto"/>
                            <w:right w:val="none" w:sz="0" w:space="0" w:color="auto"/>
                          </w:divBdr>
                          <w:divsChild>
                            <w:div w:id="1390766152">
                              <w:marLeft w:val="0"/>
                              <w:marRight w:val="0"/>
                              <w:marTop w:val="0"/>
                              <w:marBottom w:val="0"/>
                              <w:divBdr>
                                <w:top w:val="none" w:sz="0" w:space="0" w:color="auto"/>
                                <w:left w:val="none" w:sz="0" w:space="0" w:color="auto"/>
                                <w:bottom w:val="none" w:sz="0" w:space="0" w:color="auto"/>
                                <w:right w:val="none" w:sz="0" w:space="0" w:color="auto"/>
                              </w:divBdr>
                              <w:divsChild>
                                <w:div w:id="1845973427">
                                  <w:marLeft w:val="0"/>
                                  <w:marRight w:val="0"/>
                                  <w:marTop w:val="0"/>
                                  <w:marBottom w:val="0"/>
                                  <w:divBdr>
                                    <w:top w:val="none" w:sz="0" w:space="0" w:color="auto"/>
                                    <w:left w:val="none" w:sz="0" w:space="0" w:color="auto"/>
                                    <w:bottom w:val="none" w:sz="0" w:space="0" w:color="auto"/>
                                    <w:right w:val="none" w:sz="0" w:space="0" w:color="auto"/>
                                  </w:divBdr>
                                  <w:divsChild>
                                    <w:div w:id="1010718125">
                                      <w:marLeft w:val="0"/>
                                      <w:marRight w:val="0"/>
                                      <w:marTop w:val="0"/>
                                      <w:marBottom w:val="0"/>
                                      <w:divBdr>
                                        <w:top w:val="none" w:sz="0" w:space="0" w:color="auto"/>
                                        <w:left w:val="none" w:sz="0" w:space="0" w:color="auto"/>
                                        <w:bottom w:val="none" w:sz="0" w:space="0" w:color="auto"/>
                                        <w:right w:val="none" w:sz="0" w:space="0" w:color="auto"/>
                                      </w:divBdr>
                                      <w:divsChild>
                                        <w:div w:id="1929381283">
                                          <w:marLeft w:val="0"/>
                                          <w:marRight w:val="0"/>
                                          <w:marTop w:val="0"/>
                                          <w:marBottom w:val="0"/>
                                          <w:divBdr>
                                            <w:top w:val="none" w:sz="0" w:space="0" w:color="auto"/>
                                            <w:left w:val="none" w:sz="0" w:space="0" w:color="auto"/>
                                            <w:bottom w:val="none" w:sz="0" w:space="0" w:color="auto"/>
                                            <w:right w:val="none" w:sz="0" w:space="0" w:color="auto"/>
                                          </w:divBdr>
                                          <w:divsChild>
                                            <w:div w:id="215941860">
                                              <w:marLeft w:val="0"/>
                                              <w:marRight w:val="0"/>
                                              <w:marTop w:val="0"/>
                                              <w:marBottom w:val="0"/>
                                              <w:divBdr>
                                                <w:top w:val="none" w:sz="0" w:space="0" w:color="auto"/>
                                                <w:left w:val="none" w:sz="0" w:space="0" w:color="auto"/>
                                                <w:bottom w:val="none" w:sz="0" w:space="0" w:color="auto"/>
                                                <w:right w:val="none" w:sz="0" w:space="0" w:color="auto"/>
                                              </w:divBdr>
                                              <w:divsChild>
                                                <w:div w:id="1748530942">
                                                  <w:marLeft w:val="0"/>
                                                  <w:marRight w:val="0"/>
                                                  <w:marTop w:val="0"/>
                                                  <w:marBottom w:val="0"/>
                                                  <w:divBdr>
                                                    <w:top w:val="none" w:sz="0" w:space="0" w:color="auto"/>
                                                    <w:left w:val="none" w:sz="0" w:space="0" w:color="auto"/>
                                                    <w:bottom w:val="none" w:sz="0" w:space="0" w:color="auto"/>
                                                    <w:right w:val="none" w:sz="0" w:space="0" w:color="auto"/>
                                                  </w:divBdr>
                                                  <w:divsChild>
                                                    <w:div w:id="548231173">
                                                      <w:marLeft w:val="0"/>
                                                      <w:marRight w:val="0"/>
                                                      <w:marTop w:val="0"/>
                                                      <w:marBottom w:val="0"/>
                                                      <w:divBdr>
                                                        <w:top w:val="none" w:sz="0" w:space="0" w:color="auto"/>
                                                        <w:left w:val="none" w:sz="0" w:space="0" w:color="auto"/>
                                                        <w:bottom w:val="none" w:sz="0" w:space="0" w:color="auto"/>
                                                        <w:right w:val="none" w:sz="0" w:space="0" w:color="auto"/>
                                                      </w:divBdr>
                                                      <w:divsChild>
                                                        <w:div w:id="1969360881">
                                                          <w:marLeft w:val="0"/>
                                                          <w:marRight w:val="0"/>
                                                          <w:marTop w:val="0"/>
                                                          <w:marBottom w:val="0"/>
                                                          <w:divBdr>
                                                            <w:top w:val="none" w:sz="0" w:space="0" w:color="auto"/>
                                                            <w:left w:val="none" w:sz="0" w:space="0" w:color="auto"/>
                                                            <w:bottom w:val="none" w:sz="0" w:space="0" w:color="auto"/>
                                                            <w:right w:val="none" w:sz="0" w:space="0" w:color="auto"/>
                                                          </w:divBdr>
                                                          <w:divsChild>
                                                            <w:div w:id="830291681">
                                                              <w:marLeft w:val="0"/>
                                                              <w:marRight w:val="0"/>
                                                              <w:marTop w:val="0"/>
                                                              <w:marBottom w:val="0"/>
                                                              <w:divBdr>
                                                                <w:top w:val="none" w:sz="0" w:space="0" w:color="auto"/>
                                                                <w:left w:val="none" w:sz="0" w:space="0" w:color="auto"/>
                                                                <w:bottom w:val="none" w:sz="0" w:space="0" w:color="auto"/>
                                                                <w:right w:val="none" w:sz="0" w:space="0" w:color="auto"/>
                                                              </w:divBdr>
                                                              <w:divsChild>
                                                                <w:div w:id="1517693549">
                                                                  <w:marLeft w:val="0"/>
                                                                  <w:marRight w:val="0"/>
                                                                  <w:marTop w:val="0"/>
                                                                  <w:marBottom w:val="0"/>
                                                                  <w:divBdr>
                                                                    <w:top w:val="none" w:sz="0" w:space="0" w:color="auto"/>
                                                                    <w:left w:val="none" w:sz="0" w:space="0" w:color="auto"/>
                                                                    <w:bottom w:val="none" w:sz="0" w:space="0" w:color="auto"/>
                                                                    <w:right w:val="none" w:sz="0" w:space="0" w:color="auto"/>
                                                                  </w:divBdr>
                                                                </w:div>
                                                              </w:divsChild>
                                                            </w:div>
                                                            <w:div w:id="1390765994">
                                                              <w:marLeft w:val="0"/>
                                                              <w:marRight w:val="0"/>
                                                              <w:marTop w:val="0"/>
                                                              <w:marBottom w:val="0"/>
                                                              <w:divBdr>
                                                                <w:top w:val="none" w:sz="0" w:space="0" w:color="auto"/>
                                                                <w:left w:val="none" w:sz="0" w:space="0" w:color="auto"/>
                                                                <w:bottom w:val="none" w:sz="0" w:space="0" w:color="auto"/>
                                                                <w:right w:val="none" w:sz="0" w:space="0" w:color="auto"/>
                                                              </w:divBdr>
                                                              <w:divsChild>
                                                                <w:div w:id="1239750753">
                                                                  <w:marLeft w:val="0"/>
                                                                  <w:marRight w:val="0"/>
                                                                  <w:marTop w:val="0"/>
                                                                  <w:marBottom w:val="0"/>
                                                                  <w:divBdr>
                                                                    <w:top w:val="none" w:sz="0" w:space="0" w:color="auto"/>
                                                                    <w:left w:val="none" w:sz="0" w:space="0" w:color="auto"/>
                                                                    <w:bottom w:val="none" w:sz="0" w:space="0" w:color="auto"/>
                                                                    <w:right w:val="none" w:sz="0" w:space="0" w:color="auto"/>
                                                                  </w:divBdr>
                                                                  <w:divsChild>
                                                                    <w:div w:id="17308105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44180685">
                                                              <w:marLeft w:val="0"/>
                                                              <w:marRight w:val="0"/>
                                                              <w:marTop w:val="0"/>
                                                              <w:marBottom w:val="0"/>
                                                              <w:divBdr>
                                                                <w:top w:val="none" w:sz="0" w:space="0" w:color="auto"/>
                                                                <w:left w:val="none" w:sz="0" w:space="0" w:color="auto"/>
                                                                <w:bottom w:val="none" w:sz="0" w:space="0" w:color="auto"/>
                                                                <w:right w:val="none" w:sz="0" w:space="0" w:color="auto"/>
                                                              </w:divBdr>
                                                              <w:divsChild>
                                                                <w:div w:id="1037898599">
                                                                  <w:marLeft w:val="0"/>
                                                                  <w:marRight w:val="0"/>
                                                                  <w:marTop w:val="0"/>
                                                                  <w:marBottom w:val="0"/>
                                                                  <w:divBdr>
                                                                    <w:top w:val="none" w:sz="0" w:space="0" w:color="auto"/>
                                                                    <w:left w:val="none" w:sz="0" w:space="0" w:color="auto"/>
                                                                    <w:bottom w:val="none" w:sz="0" w:space="0" w:color="auto"/>
                                                                    <w:right w:val="none" w:sz="0" w:space="0" w:color="auto"/>
                                                                  </w:divBdr>
                                                                </w:div>
                                                              </w:divsChild>
                                                            </w:div>
                                                            <w:div w:id="90901109">
                                                              <w:marLeft w:val="0"/>
                                                              <w:marRight w:val="0"/>
                                                              <w:marTop w:val="0"/>
                                                              <w:marBottom w:val="0"/>
                                                              <w:divBdr>
                                                                <w:top w:val="none" w:sz="0" w:space="0" w:color="auto"/>
                                                                <w:left w:val="none" w:sz="0" w:space="0" w:color="auto"/>
                                                                <w:bottom w:val="none" w:sz="0" w:space="0" w:color="auto"/>
                                                                <w:right w:val="none" w:sz="0" w:space="0" w:color="auto"/>
                                                              </w:divBdr>
                                                              <w:divsChild>
                                                                <w:div w:id="1197043193">
                                                                  <w:marLeft w:val="0"/>
                                                                  <w:marRight w:val="0"/>
                                                                  <w:marTop w:val="0"/>
                                                                  <w:marBottom w:val="0"/>
                                                                  <w:divBdr>
                                                                    <w:top w:val="none" w:sz="0" w:space="0" w:color="auto"/>
                                                                    <w:left w:val="none" w:sz="0" w:space="0" w:color="auto"/>
                                                                    <w:bottom w:val="none" w:sz="0" w:space="0" w:color="auto"/>
                                                                    <w:right w:val="none" w:sz="0" w:space="0" w:color="auto"/>
                                                                  </w:divBdr>
                                                                  <w:divsChild>
                                                                    <w:div w:id="16612349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38747443">
                                                              <w:marLeft w:val="0"/>
                                                              <w:marRight w:val="0"/>
                                                              <w:marTop w:val="0"/>
                                                              <w:marBottom w:val="0"/>
                                                              <w:divBdr>
                                                                <w:top w:val="none" w:sz="0" w:space="0" w:color="auto"/>
                                                                <w:left w:val="none" w:sz="0" w:space="0" w:color="auto"/>
                                                                <w:bottom w:val="none" w:sz="0" w:space="0" w:color="auto"/>
                                                                <w:right w:val="none" w:sz="0" w:space="0" w:color="auto"/>
                                                              </w:divBdr>
                                                              <w:divsChild>
                                                                <w:div w:id="1332103035">
                                                                  <w:marLeft w:val="0"/>
                                                                  <w:marRight w:val="0"/>
                                                                  <w:marTop w:val="0"/>
                                                                  <w:marBottom w:val="0"/>
                                                                  <w:divBdr>
                                                                    <w:top w:val="none" w:sz="0" w:space="0" w:color="auto"/>
                                                                    <w:left w:val="none" w:sz="0" w:space="0" w:color="auto"/>
                                                                    <w:bottom w:val="none" w:sz="0" w:space="0" w:color="auto"/>
                                                                    <w:right w:val="none" w:sz="0" w:space="0" w:color="auto"/>
                                                                  </w:divBdr>
                                                                  <w:divsChild>
                                                                    <w:div w:id="91763687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0680661">
                                                  <w:marLeft w:val="0"/>
                                                  <w:marRight w:val="0"/>
                                                  <w:marTop w:val="0"/>
                                                  <w:marBottom w:val="0"/>
                                                  <w:divBdr>
                                                    <w:top w:val="none" w:sz="0" w:space="0" w:color="auto"/>
                                                    <w:left w:val="none" w:sz="0" w:space="0" w:color="auto"/>
                                                    <w:bottom w:val="none" w:sz="0" w:space="0" w:color="auto"/>
                                                    <w:right w:val="none" w:sz="0" w:space="0" w:color="auto"/>
                                                  </w:divBdr>
                                                  <w:divsChild>
                                                    <w:div w:id="1953587993">
                                                      <w:marLeft w:val="0"/>
                                                      <w:marRight w:val="0"/>
                                                      <w:marTop w:val="0"/>
                                                      <w:marBottom w:val="0"/>
                                                      <w:divBdr>
                                                        <w:top w:val="none" w:sz="0" w:space="0" w:color="auto"/>
                                                        <w:left w:val="none" w:sz="0" w:space="0" w:color="auto"/>
                                                        <w:bottom w:val="none" w:sz="0" w:space="0" w:color="auto"/>
                                                        <w:right w:val="none" w:sz="0" w:space="0" w:color="auto"/>
                                                      </w:divBdr>
                                                      <w:divsChild>
                                                        <w:div w:id="799806702">
                                                          <w:marLeft w:val="0"/>
                                                          <w:marRight w:val="0"/>
                                                          <w:marTop w:val="0"/>
                                                          <w:marBottom w:val="0"/>
                                                          <w:divBdr>
                                                            <w:top w:val="none" w:sz="0" w:space="0" w:color="auto"/>
                                                            <w:left w:val="none" w:sz="0" w:space="0" w:color="auto"/>
                                                            <w:bottom w:val="none" w:sz="0" w:space="0" w:color="auto"/>
                                                            <w:right w:val="none" w:sz="0" w:space="0" w:color="auto"/>
                                                          </w:divBdr>
                                                          <w:divsChild>
                                                            <w:div w:id="1412851043">
                                                              <w:marLeft w:val="0"/>
                                                              <w:marRight w:val="0"/>
                                                              <w:marTop w:val="0"/>
                                                              <w:marBottom w:val="0"/>
                                                              <w:divBdr>
                                                                <w:top w:val="none" w:sz="0" w:space="0" w:color="auto"/>
                                                                <w:left w:val="none" w:sz="0" w:space="0" w:color="auto"/>
                                                                <w:bottom w:val="none" w:sz="0" w:space="0" w:color="auto"/>
                                                                <w:right w:val="none" w:sz="0" w:space="0" w:color="auto"/>
                                                              </w:divBdr>
                                                              <w:divsChild>
                                                                <w:div w:id="1218009423">
                                                                  <w:marLeft w:val="0"/>
                                                                  <w:marRight w:val="0"/>
                                                                  <w:marTop w:val="0"/>
                                                                  <w:marBottom w:val="300"/>
                                                                  <w:divBdr>
                                                                    <w:top w:val="none" w:sz="0" w:space="0" w:color="auto"/>
                                                                    <w:left w:val="none" w:sz="0" w:space="0" w:color="auto"/>
                                                                    <w:bottom w:val="none" w:sz="0" w:space="0" w:color="auto"/>
                                                                    <w:right w:val="none" w:sz="0" w:space="0" w:color="auto"/>
                                                                  </w:divBdr>
                                                                  <w:divsChild>
                                                                    <w:div w:id="759526440">
                                                                      <w:marLeft w:val="0"/>
                                                                      <w:marRight w:val="0"/>
                                                                      <w:marTop w:val="0"/>
                                                                      <w:marBottom w:val="0"/>
                                                                      <w:divBdr>
                                                                        <w:top w:val="none" w:sz="0" w:space="0" w:color="auto"/>
                                                                        <w:left w:val="none" w:sz="0" w:space="0" w:color="auto"/>
                                                                        <w:bottom w:val="none" w:sz="0" w:space="0" w:color="auto"/>
                                                                        <w:right w:val="none" w:sz="0" w:space="0" w:color="auto"/>
                                                                      </w:divBdr>
                                                                      <w:divsChild>
                                                                        <w:div w:id="959922145">
                                                                          <w:marLeft w:val="0"/>
                                                                          <w:marRight w:val="0"/>
                                                                          <w:marTop w:val="0"/>
                                                                          <w:marBottom w:val="0"/>
                                                                          <w:divBdr>
                                                                            <w:top w:val="none" w:sz="0" w:space="0" w:color="auto"/>
                                                                            <w:left w:val="none" w:sz="0" w:space="0" w:color="auto"/>
                                                                            <w:bottom w:val="none" w:sz="0" w:space="0" w:color="auto"/>
                                                                            <w:right w:val="none" w:sz="0" w:space="0" w:color="auto"/>
                                                                          </w:divBdr>
                                                                          <w:divsChild>
                                                                            <w:div w:id="1364675300">
                                                                              <w:marLeft w:val="0"/>
                                                                              <w:marRight w:val="0"/>
                                                                              <w:marTop w:val="0"/>
                                                                              <w:marBottom w:val="0"/>
                                                                              <w:divBdr>
                                                                                <w:top w:val="none" w:sz="0" w:space="0" w:color="auto"/>
                                                                                <w:left w:val="none" w:sz="0" w:space="0" w:color="auto"/>
                                                                                <w:bottom w:val="none" w:sz="0" w:space="0" w:color="auto"/>
                                                                                <w:right w:val="none" w:sz="0" w:space="0" w:color="auto"/>
                                                                              </w:divBdr>
                                                                              <w:divsChild>
                                                                                <w:div w:id="250434825">
                                                                                  <w:marLeft w:val="0"/>
                                                                                  <w:marRight w:val="0"/>
                                                                                  <w:marTop w:val="0"/>
                                                                                  <w:marBottom w:val="0"/>
                                                                                  <w:divBdr>
                                                                                    <w:top w:val="none" w:sz="0" w:space="0" w:color="auto"/>
                                                                                    <w:left w:val="none" w:sz="0" w:space="0" w:color="auto"/>
                                                                                    <w:bottom w:val="none" w:sz="0" w:space="0" w:color="auto"/>
                                                                                    <w:right w:val="none" w:sz="0" w:space="0" w:color="auto"/>
                                                                                  </w:divBdr>
                                                                                  <w:divsChild>
                                                                                    <w:div w:id="303201039">
                                                                                      <w:marLeft w:val="0"/>
                                                                                      <w:marRight w:val="0"/>
                                                                                      <w:marTop w:val="0"/>
                                                                                      <w:marBottom w:val="0"/>
                                                                                      <w:divBdr>
                                                                                        <w:top w:val="none" w:sz="0" w:space="0" w:color="auto"/>
                                                                                        <w:left w:val="none" w:sz="0" w:space="0" w:color="auto"/>
                                                                                        <w:bottom w:val="none" w:sz="0" w:space="0" w:color="auto"/>
                                                                                        <w:right w:val="none" w:sz="0" w:space="0" w:color="auto"/>
                                                                                      </w:divBdr>
                                                                                      <w:divsChild>
                                                                                        <w:div w:id="1862357456">
                                                                                          <w:marLeft w:val="0"/>
                                                                                          <w:marRight w:val="0"/>
                                                                                          <w:marTop w:val="0"/>
                                                                                          <w:marBottom w:val="0"/>
                                                                                          <w:divBdr>
                                                                                            <w:top w:val="none" w:sz="0" w:space="0" w:color="auto"/>
                                                                                            <w:left w:val="none" w:sz="0" w:space="0" w:color="auto"/>
                                                                                            <w:bottom w:val="none" w:sz="0" w:space="0" w:color="auto"/>
                                                                                            <w:right w:val="none" w:sz="0" w:space="0" w:color="auto"/>
                                                                                          </w:divBdr>
                                                                                          <w:divsChild>
                                                                                            <w:div w:id="1885365301">
                                                                                              <w:marLeft w:val="0"/>
                                                                                              <w:marRight w:val="0"/>
                                                                                              <w:marTop w:val="0"/>
                                                                                              <w:marBottom w:val="60"/>
                                                                                              <w:divBdr>
                                                                                                <w:top w:val="none" w:sz="0" w:space="0" w:color="auto"/>
                                                                                                <w:left w:val="none" w:sz="0" w:space="0" w:color="auto"/>
                                                                                                <w:bottom w:val="none" w:sz="0" w:space="0" w:color="auto"/>
                                                                                                <w:right w:val="none" w:sz="0" w:space="0" w:color="auto"/>
                                                                                              </w:divBdr>
                                                                                            </w:div>
                                                                                            <w:div w:id="1716276335">
                                                                                              <w:marLeft w:val="0"/>
                                                                                              <w:marRight w:val="0"/>
                                                                                              <w:marTop w:val="0"/>
                                                                                              <w:marBottom w:val="120"/>
                                                                                              <w:divBdr>
                                                                                                <w:top w:val="none" w:sz="0" w:space="0" w:color="auto"/>
                                                                                                <w:left w:val="none" w:sz="0" w:space="0" w:color="auto"/>
                                                                                                <w:bottom w:val="none" w:sz="0" w:space="0" w:color="auto"/>
                                                                                                <w:right w:val="none" w:sz="0" w:space="0" w:color="auto"/>
                                                                                              </w:divBdr>
                                                                                            </w:div>
                                                                                            <w:div w:id="1189099070">
                                                                                              <w:marLeft w:val="0"/>
                                                                                              <w:marRight w:val="0"/>
                                                                                              <w:marTop w:val="0"/>
                                                                                              <w:marBottom w:val="0"/>
                                                                                              <w:divBdr>
                                                                                                <w:top w:val="none" w:sz="0" w:space="0" w:color="auto"/>
                                                                                                <w:left w:val="none" w:sz="0" w:space="0" w:color="auto"/>
                                                                                                <w:bottom w:val="none" w:sz="0" w:space="0" w:color="auto"/>
                                                                                                <w:right w:val="none" w:sz="0" w:space="0" w:color="auto"/>
                                                                                              </w:divBdr>
                                                                                              <w:divsChild>
                                                                                                <w:div w:id="1494560983">
                                                                                                  <w:marLeft w:val="0"/>
                                                                                                  <w:marRight w:val="0"/>
                                                                                                  <w:marTop w:val="0"/>
                                                                                                  <w:marBottom w:val="0"/>
                                                                                                  <w:divBdr>
                                                                                                    <w:top w:val="none" w:sz="0" w:space="0" w:color="auto"/>
                                                                                                    <w:left w:val="none" w:sz="0" w:space="0" w:color="auto"/>
                                                                                                    <w:bottom w:val="none" w:sz="0" w:space="0" w:color="auto"/>
                                                                                                    <w:right w:val="none" w:sz="0" w:space="0" w:color="auto"/>
                                                                                                  </w:divBdr>
                                                                                                  <w:divsChild>
                                                                                                    <w:div w:id="2113737938">
                                                                                                      <w:marLeft w:val="0"/>
                                                                                                      <w:marRight w:val="0"/>
                                                                                                      <w:marTop w:val="0"/>
                                                                                                      <w:marBottom w:val="0"/>
                                                                                                      <w:divBdr>
                                                                                                        <w:top w:val="none" w:sz="0" w:space="0" w:color="auto"/>
                                                                                                        <w:left w:val="none" w:sz="0" w:space="0" w:color="auto"/>
                                                                                                        <w:bottom w:val="none" w:sz="0" w:space="0" w:color="auto"/>
                                                                                                        <w:right w:val="none" w:sz="0" w:space="0" w:color="auto"/>
                                                                                                      </w:divBdr>
                                                                                                      <w:divsChild>
                                                                                                        <w:div w:id="1443113146">
                                                                                                          <w:marLeft w:val="0"/>
                                                                                                          <w:marRight w:val="0"/>
                                                                                                          <w:marTop w:val="0"/>
                                                                                                          <w:marBottom w:val="0"/>
                                                                                                          <w:divBdr>
                                                                                                            <w:top w:val="none" w:sz="0" w:space="0" w:color="auto"/>
                                                                                                            <w:left w:val="none" w:sz="0" w:space="0" w:color="auto"/>
                                                                                                            <w:bottom w:val="none" w:sz="0" w:space="0" w:color="auto"/>
                                                                                                            <w:right w:val="none" w:sz="0" w:space="0" w:color="auto"/>
                                                                                                          </w:divBdr>
                                                                                                          <w:divsChild>
                                                                                                            <w:div w:id="1854686282">
                                                                                                              <w:marLeft w:val="0"/>
                                                                                                              <w:marRight w:val="0"/>
                                                                                                              <w:marTop w:val="0"/>
                                                                                                              <w:marBottom w:val="0"/>
                                                                                                              <w:divBdr>
                                                                                                                <w:top w:val="none" w:sz="0" w:space="0" w:color="auto"/>
                                                                                                                <w:left w:val="none" w:sz="0" w:space="0" w:color="auto"/>
                                                                                                                <w:bottom w:val="none" w:sz="0" w:space="0" w:color="auto"/>
                                                                                                                <w:right w:val="none" w:sz="0" w:space="0" w:color="auto"/>
                                                                                                              </w:divBdr>
                                                                                                              <w:divsChild>
                                                                                                                <w:div w:id="17032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2970">
                                                                                                          <w:marLeft w:val="90"/>
                                                                                                          <w:marRight w:val="0"/>
                                                                                                          <w:marTop w:val="0"/>
                                                                                                          <w:marBottom w:val="0"/>
                                                                                                          <w:divBdr>
                                                                                                            <w:top w:val="none" w:sz="0" w:space="0" w:color="auto"/>
                                                                                                            <w:left w:val="none" w:sz="0" w:space="0" w:color="auto"/>
                                                                                                            <w:bottom w:val="none" w:sz="0" w:space="0" w:color="auto"/>
                                                                                                            <w:right w:val="none" w:sz="0" w:space="0" w:color="auto"/>
                                                                                                          </w:divBdr>
                                                                                                          <w:divsChild>
                                                                                                            <w:div w:id="1110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72024">
                                                                                          <w:marLeft w:val="0"/>
                                                                                          <w:marRight w:val="0"/>
                                                                                          <w:marTop w:val="0"/>
                                                                                          <w:marBottom w:val="0"/>
                                                                                          <w:divBdr>
                                                                                            <w:top w:val="none" w:sz="0" w:space="0" w:color="auto"/>
                                                                                            <w:left w:val="none" w:sz="0" w:space="0" w:color="auto"/>
                                                                                            <w:bottom w:val="none" w:sz="0" w:space="0" w:color="auto"/>
                                                                                            <w:right w:val="none" w:sz="0" w:space="0" w:color="auto"/>
                                                                                          </w:divBdr>
                                                                                          <w:divsChild>
                                                                                            <w:div w:id="828448050">
                                                                                              <w:marLeft w:val="0"/>
                                                                                              <w:marRight w:val="0"/>
                                                                                              <w:marTop w:val="0"/>
                                                                                              <w:marBottom w:val="60"/>
                                                                                              <w:divBdr>
                                                                                                <w:top w:val="none" w:sz="0" w:space="0" w:color="auto"/>
                                                                                                <w:left w:val="none" w:sz="0" w:space="0" w:color="auto"/>
                                                                                                <w:bottom w:val="none" w:sz="0" w:space="0" w:color="auto"/>
                                                                                                <w:right w:val="none" w:sz="0" w:space="0" w:color="auto"/>
                                                                                              </w:divBdr>
                                                                                            </w:div>
                                                                                            <w:div w:id="192306930">
                                                                                              <w:marLeft w:val="0"/>
                                                                                              <w:marRight w:val="0"/>
                                                                                              <w:marTop w:val="0"/>
                                                                                              <w:marBottom w:val="120"/>
                                                                                              <w:divBdr>
                                                                                                <w:top w:val="none" w:sz="0" w:space="0" w:color="auto"/>
                                                                                                <w:left w:val="none" w:sz="0" w:space="0" w:color="auto"/>
                                                                                                <w:bottom w:val="none" w:sz="0" w:space="0" w:color="auto"/>
                                                                                                <w:right w:val="none" w:sz="0" w:space="0" w:color="auto"/>
                                                                                              </w:divBdr>
                                                                                            </w:div>
                                                                                            <w:div w:id="1426999294">
                                                                                              <w:marLeft w:val="0"/>
                                                                                              <w:marRight w:val="0"/>
                                                                                              <w:marTop w:val="0"/>
                                                                                              <w:marBottom w:val="0"/>
                                                                                              <w:divBdr>
                                                                                                <w:top w:val="none" w:sz="0" w:space="0" w:color="auto"/>
                                                                                                <w:left w:val="none" w:sz="0" w:space="0" w:color="auto"/>
                                                                                                <w:bottom w:val="none" w:sz="0" w:space="0" w:color="auto"/>
                                                                                                <w:right w:val="none" w:sz="0" w:space="0" w:color="auto"/>
                                                                                              </w:divBdr>
                                                                                              <w:divsChild>
                                                                                                <w:div w:id="1413234574">
                                                                                                  <w:marLeft w:val="0"/>
                                                                                                  <w:marRight w:val="0"/>
                                                                                                  <w:marTop w:val="0"/>
                                                                                                  <w:marBottom w:val="0"/>
                                                                                                  <w:divBdr>
                                                                                                    <w:top w:val="none" w:sz="0" w:space="0" w:color="auto"/>
                                                                                                    <w:left w:val="none" w:sz="0" w:space="0" w:color="auto"/>
                                                                                                    <w:bottom w:val="none" w:sz="0" w:space="0" w:color="auto"/>
                                                                                                    <w:right w:val="none" w:sz="0" w:space="0" w:color="auto"/>
                                                                                                  </w:divBdr>
                                                                                                  <w:divsChild>
                                                                                                    <w:div w:id="310907624">
                                                                                                      <w:marLeft w:val="0"/>
                                                                                                      <w:marRight w:val="0"/>
                                                                                                      <w:marTop w:val="0"/>
                                                                                                      <w:marBottom w:val="0"/>
                                                                                                      <w:divBdr>
                                                                                                        <w:top w:val="none" w:sz="0" w:space="0" w:color="auto"/>
                                                                                                        <w:left w:val="none" w:sz="0" w:space="0" w:color="auto"/>
                                                                                                        <w:bottom w:val="none" w:sz="0" w:space="0" w:color="auto"/>
                                                                                                        <w:right w:val="none" w:sz="0" w:space="0" w:color="auto"/>
                                                                                                      </w:divBdr>
                                                                                                      <w:divsChild>
                                                                                                        <w:div w:id="117140593">
                                                                                                          <w:marLeft w:val="0"/>
                                                                                                          <w:marRight w:val="0"/>
                                                                                                          <w:marTop w:val="0"/>
                                                                                                          <w:marBottom w:val="0"/>
                                                                                                          <w:divBdr>
                                                                                                            <w:top w:val="none" w:sz="0" w:space="0" w:color="auto"/>
                                                                                                            <w:left w:val="none" w:sz="0" w:space="0" w:color="auto"/>
                                                                                                            <w:bottom w:val="none" w:sz="0" w:space="0" w:color="auto"/>
                                                                                                            <w:right w:val="none" w:sz="0" w:space="0" w:color="auto"/>
                                                                                                          </w:divBdr>
                                                                                                          <w:divsChild>
                                                                                                            <w:div w:id="1218787345">
                                                                                                              <w:marLeft w:val="0"/>
                                                                                                              <w:marRight w:val="0"/>
                                                                                                              <w:marTop w:val="0"/>
                                                                                                              <w:marBottom w:val="0"/>
                                                                                                              <w:divBdr>
                                                                                                                <w:top w:val="none" w:sz="0" w:space="0" w:color="auto"/>
                                                                                                                <w:left w:val="none" w:sz="0" w:space="0" w:color="auto"/>
                                                                                                                <w:bottom w:val="none" w:sz="0" w:space="0" w:color="auto"/>
                                                                                                                <w:right w:val="none" w:sz="0" w:space="0" w:color="auto"/>
                                                                                                              </w:divBdr>
                                                                                                              <w:divsChild>
                                                                                                                <w:div w:id="209848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7628">
                                                                                                          <w:marLeft w:val="90"/>
                                                                                                          <w:marRight w:val="0"/>
                                                                                                          <w:marTop w:val="0"/>
                                                                                                          <w:marBottom w:val="0"/>
                                                                                                          <w:divBdr>
                                                                                                            <w:top w:val="none" w:sz="0" w:space="0" w:color="auto"/>
                                                                                                            <w:left w:val="none" w:sz="0" w:space="0" w:color="auto"/>
                                                                                                            <w:bottom w:val="none" w:sz="0" w:space="0" w:color="auto"/>
                                                                                                            <w:right w:val="none" w:sz="0" w:space="0" w:color="auto"/>
                                                                                                          </w:divBdr>
                                                                                                          <w:divsChild>
                                                                                                            <w:div w:id="14868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157609">
                                                                                          <w:marLeft w:val="0"/>
                                                                                          <w:marRight w:val="0"/>
                                                                                          <w:marTop w:val="0"/>
                                                                                          <w:marBottom w:val="0"/>
                                                                                          <w:divBdr>
                                                                                            <w:top w:val="none" w:sz="0" w:space="0" w:color="auto"/>
                                                                                            <w:left w:val="none" w:sz="0" w:space="0" w:color="auto"/>
                                                                                            <w:bottom w:val="none" w:sz="0" w:space="0" w:color="auto"/>
                                                                                            <w:right w:val="none" w:sz="0" w:space="0" w:color="auto"/>
                                                                                          </w:divBdr>
                                                                                          <w:divsChild>
                                                                                            <w:div w:id="1044675073">
                                                                                              <w:marLeft w:val="0"/>
                                                                                              <w:marRight w:val="0"/>
                                                                                              <w:marTop w:val="0"/>
                                                                                              <w:marBottom w:val="60"/>
                                                                                              <w:divBdr>
                                                                                                <w:top w:val="none" w:sz="0" w:space="0" w:color="auto"/>
                                                                                                <w:left w:val="none" w:sz="0" w:space="0" w:color="auto"/>
                                                                                                <w:bottom w:val="none" w:sz="0" w:space="0" w:color="auto"/>
                                                                                                <w:right w:val="none" w:sz="0" w:space="0" w:color="auto"/>
                                                                                              </w:divBdr>
                                                                                            </w:div>
                                                                                            <w:div w:id="589386349">
                                                                                              <w:marLeft w:val="0"/>
                                                                                              <w:marRight w:val="0"/>
                                                                                              <w:marTop w:val="0"/>
                                                                                              <w:marBottom w:val="120"/>
                                                                                              <w:divBdr>
                                                                                                <w:top w:val="none" w:sz="0" w:space="0" w:color="auto"/>
                                                                                                <w:left w:val="none" w:sz="0" w:space="0" w:color="auto"/>
                                                                                                <w:bottom w:val="none" w:sz="0" w:space="0" w:color="auto"/>
                                                                                                <w:right w:val="none" w:sz="0" w:space="0" w:color="auto"/>
                                                                                              </w:divBdr>
                                                                                            </w:div>
                                                                                            <w:div w:id="944968164">
                                                                                              <w:marLeft w:val="0"/>
                                                                                              <w:marRight w:val="0"/>
                                                                                              <w:marTop w:val="0"/>
                                                                                              <w:marBottom w:val="0"/>
                                                                                              <w:divBdr>
                                                                                                <w:top w:val="none" w:sz="0" w:space="0" w:color="auto"/>
                                                                                                <w:left w:val="none" w:sz="0" w:space="0" w:color="auto"/>
                                                                                                <w:bottom w:val="none" w:sz="0" w:space="0" w:color="auto"/>
                                                                                                <w:right w:val="none" w:sz="0" w:space="0" w:color="auto"/>
                                                                                              </w:divBdr>
                                                                                              <w:divsChild>
                                                                                                <w:div w:id="877740839">
                                                                                                  <w:marLeft w:val="0"/>
                                                                                                  <w:marRight w:val="0"/>
                                                                                                  <w:marTop w:val="0"/>
                                                                                                  <w:marBottom w:val="0"/>
                                                                                                  <w:divBdr>
                                                                                                    <w:top w:val="none" w:sz="0" w:space="0" w:color="auto"/>
                                                                                                    <w:left w:val="none" w:sz="0" w:space="0" w:color="auto"/>
                                                                                                    <w:bottom w:val="none" w:sz="0" w:space="0" w:color="auto"/>
                                                                                                    <w:right w:val="none" w:sz="0" w:space="0" w:color="auto"/>
                                                                                                  </w:divBdr>
                                                                                                  <w:divsChild>
                                                                                                    <w:div w:id="1310668458">
                                                                                                      <w:marLeft w:val="0"/>
                                                                                                      <w:marRight w:val="0"/>
                                                                                                      <w:marTop w:val="0"/>
                                                                                                      <w:marBottom w:val="0"/>
                                                                                                      <w:divBdr>
                                                                                                        <w:top w:val="none" w:sz="0" w:space="0" w:color="auto"/>
                                                                                                        <w:left w:val="none" w:sz="0" w:space="0" w:color="auto"/>
                                                                                                        <w:bottom w:val="none" w:sz="0" w:space="0" w:color="auto"/>
                                                                                                        <w:right w:val="none" w:sz="0" w:space="0" w:color="auto"/>
                                                                                                      </w:divBdr>
                                                                                                      <w:divsChild>
                                                                                                        <w:div w:id="1399599256">
                                                                                                          <w:marLeft w:val="90"/>
                                                                                                          <w:marRight w:val="0"/>
                                                                                                          <w:marTop w:val="0"/>
                                                                                                          <w:marBottom w:val="0"/>
                                                                                                          <w:divBdr>
                                                                                                            <w:top w:val="none" w:sz="0" w:space="0" w:color="auto"/>
                                                                                                            <w:left w:val="none" w:sz="0" w:space="0" w:color="auto"/>
                                                                                                            <w:bottom w:val="none" w:sz="0" w:space="0" w:color="auto"/>
                                                                                                            <w:right w:val="none" w:sz="0" w:space="0" w:color="auto"/>
                                                                                                          </w:divBdr>
                                                                                                          <w:divsChild>
                                                                                                            <w:div w:id="13292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9502">
                                                                                          <w:marLeft w:val="0"/>
                                                                                          <w:marRight w:val="0"/>
                                                                                          <w:marTop w:val="0"/>
                                                                                          <w:marBottom w:val="0"/>
                                                                                          <w:divBdr>
                                                                                            <w:top w:val="none" w:sz="0" w:space="0" w:color="auto"/>
                                                                                            <w:left w:val="none" w:sz="0" w:space="0" w:color="auto"/>
                                                                                            <w:bottom w:val="none" w:sz="0" w:space="0" w:color="auto"/>
                                                                                            <w:right w:val="none" w:sz="0" w:space="0" w:color="auto"/>
                                                                                          </w:divBdr>
                                                                                          <w:divsChild>
                                                                                            <w:div w:id="47861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78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794948726"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llaboutcookies.org/" TargetMode="External"/><Relationship Id="rId4" Type="http://schemas.openxmlformats.org/officeDocument/2006/relationships/settings" Target="settings.xml"/><Relationship Id="rId9" Type="http://schemas.openxmlformats.org/officeDocument/2006/relationships/hyperlink" Target="http://www.mobilemarineservices.co.za/"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Clients%202010\1.%20CLIENT%20DESIGNS%202010\AISA\AISA%20Microsoft%202007%20docs\Letterhead%20Template%20Full%20Colour%20AISA%20with%20Continuation%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3F0ED-B64F-4D3A-A21A-0AA38A557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 Full Colour AISA with Continuation Sheet</Template>
  <TotalTime>2</TotalTime>
  <Pages>9</Pages>
  <Words>1937</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Lorem ipsum dolor sit amet, consectetur adipiscing elit</vt:lpstr>
    </vt:vector>
  </TitlesOfParts>
  <Company>PC Workshop cc</Company>
  <LinksUpToDate>false</LinksUpToDate>
  <CharactersWithSpaces>12373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 consectetur adipiscing elit</dc:title>
  <dc:creator>user</dc:creator>
  <cp:lastModifiedBy>Doreen Seff-Bin-Mubarak</cp:lastModifiedBy>
  <cp:revision>3</cp:revision>
  <cp:lastPrinted>2025-01-23T13:54:00Z</cp:lastPrinted>
  <dcterms:created xsi:type="dcterms:W3CDTF">2025-01-23T15:03:00Z</dcterms:created>
  <dcterms:modified xsi:type="dcterms:W3CDTF">2025-01-23T15:04:00Z</dcterms:modified>
</cp:coreProperties>
</file>